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E8B06" w14:textId="55C83A40" w:rsidR="00B24244" w:rsidRPr="00807C38" w:rsidRDefault="00996664" w:rsidP="00807C38">
      <w:pPr>
        <w:pStyle w:val="ae"/>
        <w:spacing w:beforeLines="100" w:before="312" w:afterLines="100" w:after="312"/>
        <w:jc w:val="left"/>
        <w:rPr>
          <w:rFonts w:ascii="Arial" w:hAnsi="Arial" w:cs="Arial"/>
          <w:b/>
          <w:bCs/>
          <w:color w:val="0F2A69"/>
          <w:kern w:val="0"/>
          <w:sz w:val="32"/>
          <w:szCs w:val="32"/>
        </w:rPr>
      </w:pPr>
      <w:bookmarkStart w:id="0" w:name="_Hlk57108404"/>
      <w:r w:rsidRPr="00807C38">
        <w:rPr>
          <w:noProof/>
          <w:color w:val="0F2A69"/>
        </w:rPr>
        <w:drawing>
          <wp:anchor distT="0" distB="0" distL="114300" distR="114300" simplePos="0" relativeHeight="251662848" behindDoc="0" locked="0" layoutInCell="1" allowOverlap="1" wp14:anchorId="45D7BA9A" wp14:editId="797B3241">
            <wp:simplePos x="0" y="0"/>
            <wp:positionH relativeFrom="margin">
              <wp:posOffset>-19355</wp:posOffset>
            </wp:positionH>
            <wp:positionV relativeFrom="paragraph">
              <wp:posOffset>-758524</wp:posOffset>
            </wp:positionV>
            <wp:extent cx="5706000" cy="770214"/>
            <wp:effectExtent l="0" t="0" r="0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76"/>
                    <a:stretch/>
                  </pic:blipFill>
                  <pic:spPr bwMode="auto">
                    <a:xfrm>
                      <a:off x="0" y="0"/>
                      <a:ext cx="5734273" cy="77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1D2E" w:rsidRPr="003C1D2E">
        <w:rPr>
          <w:rFonts w:ascii="Arial" w:hAnsi="Arial" w:cs="Arial"/>
          <w:b/>
          <w:bCs/>
          <w:color w:val="0F2A69"/>
          <w:kern w:val="0"/>
          <w:sz w:val="32"/>
          <w:szCs w:val="32"/>
        </w:rPr>
        <w:t xml:space="preserve">Title: </w:t>
      </w:r>
      <w:bookmarkStart w:id="1" w:name="OLE_LINK2"/>
      <w:proofErr w:type="gramStart"/>
      <w:r w:rsidR="003C1D2E" w:rsidRPr="003C1D2E">
        <w:rPr>
          <w:rFonts w:ascii="Arial" w:hAnsi="Arial" w:cs="Arial"/>
          <w:b/>
          <w:bCs/>
          <w:color w:val="0F2A69"/>
          <w:kern w:val="0"/>
          <w:sz w:val="32"/>
          <w:szCs w:val="32"/>
        </w:rPr>
        <w:t>a</w:t>
      </w:r>
      <w:proofErr w:type="gramEnd"/>
      <w:r w:rsidR="003C1D2E" w:rsidRPr="003C1D2E">
        <w:rPr>
          <w:rFonts w:ascii="Arial" w:hAnsi="Arial" w:cs="Arial"/>
          <w:b/>
          <w:bCs/>
          <w:color w:val="0F2A69"/>
          <w:kern w:val="0"/>
          <w:sz w:val="32"/>
          <w:szCs w:val="32"/>
        </w:rPr>
        <w:t xml:space="preserve"> Concise and Characteristic Description of the</w:t>
      </w:r>
      <w:r w:rsidR="003C1D2E" w:rsidRPr="003C1D2E">
        <w:rPr>
          <w:rFonts w:ascii="Arial" w:hAnsi="Arial" w:cs="Arial"/>
          <w:b/>
          <w:bCs/>
          <w:color w:val="0F2A69"/>
          <w:kern w:val="0"/>
          <w:sz w:val="32"/>
          <w:szCs w:val="32"/>
        </w:rPr>
        <w:br/>
        <w:t>Involved Research Conten</w:t>
      </w:r>
      <w:bookmarkEnd w:id="1"/>
      <w:r w:rsidR="003C1D2E" w:rsidRPr="003C1D2E">
        <w:rPr>
          <w:rFonts w:ascii="Arial" w:hAnsi="Arial" w:cs="Arial"/>
          <w:b/>
          <w:bCs/>
          <w:color w:val="0F2A69"/>
          <w:kern w:val="0"/>
          <w:sz w:val="32"/>
          <w:szCs w:val="32"/>
        </w:rPr>
        <w:t>t</w:t>
      </w:r>
      <w:r w:rsidR="00965437">
        <w:rPr>
          <w:rFonts w:ascii="Arial" w:hAnsi="Arial" w:cs="Arial"/>
          <w:b/>
          <w:bCs/>
          <w:color w:val="0F2A69"/>
          <w:kern w:val="0"/>
          <w:sz w:val="32"/>
          <w:szCs w:val="32"/>
        </w:rPr>
        <w:t xml:space="preserve">  </w:t>
      </w:r>
      <w:r w:rsidR="007004F3" w:rsidRPr="00807C38">
        <w:rPr>
          <w:rFonts w:ascii="Arial" w:hAnsi="Arial" w:cs="Arial"/>
          <w:b/>
          <w:bCs/>
          <w:color w:val="0F2A69"/>
          <w:kern w:val="0"/>
          <w:sz w:val="32"/>
          <w:szCs w:val="32"/>
        </w:rPr>
        <w:t xml:space="preserve"> </w:t>
      </w:r>
    </w:p>
    <w:p w14:paraId="58B7932C" w14:textId="779181B1" w:rsidR="00584124" w:rsidRDefault="00965437" w:rsidP="003C1D2E">
      <w:pPr>
        <w:pStyle w:val="ae"/>
        <w:jc w:val="both"/>
        <w:rPr>
          <w:rFonts w:ascii="Arial" w:eastAsiaTheme="minorEastAsia" w:hAnsi="Arial" w:cs="Arial"/>
          <w:bCs/>
          <w:i/>
          <w:iCs/>
        </w:rPr>
      </w:pPr>
      <w:bookmarkStart w:id="2" w:name="_Hlk151912422"/>
      <w:r w:rsidRPr="00807C38">
        <w:rPr>
          <w:rFonts w:ascii="Arial" w:eastAsiaTheme="minorEastAsia" w:hAnsi="Arial" w:cs="Arial"/>
          <w:b/>
          <w:bCs/>
          <w:iCs/>
          <w:noProof/>
          <w:color w:val="0F2A69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01E484B" wp14:editId="4629EC37">
                <wp:simplePos x="0" y="0"/>
                <wp:positionH relativeFrom="margin">
                  <wp:posOffset>4663440</wp:posOffset>
                </wp:positionH>
                <wp:positionV relativeFrom="paragraph">
                  <wp:posOffset>9855</wp:posOffset>
                </wp:positionV>
                <wp:extent cx="1597660" cy="715010"/>
                <wp:effectExtent l="0" t="0" r="2540" b="889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7660" cy="715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143D0" w14:textId="20C0B814" w:rsidR="00DC0614" w:rsidRPr="00500236" w:rsidRDefault="00DC0614" w:rsidP="00EA7270">
                            <w:pPr>
                              <w:pStyle w:val="af"/>
                              <w:jc w:val="left"/>
                              <w:rPr>
                                <w:rFonts w:ascii="Arial" w:hAnsi="Arial" w:cs="Arial"/>
                                <w:i w:val="0"/>
                                <w:iCs/>
                                <w:sz w:val="13"/>
                                <w:szCs w:val="13"/>
                              </w:rPr>
                            </w:pPr>
                            <w:r w:rsidRPr="00500236">
                              <w:rPr>
                                <w:rFonts w:ascii="Arial" w:hAnsi="Arial" w:cs="Arial"/>
                                <w:i w:val="0"/>
                                <w:iCs/>
                                <w:sz w:val="13"/>
                                <w:szCs w:val="13"/>
                              </w:rPr>
                              <w:t xml:space="preserve">Received </w:t>
                            </w:r>
                            <w:r w:rsidR="0009771F" w:rsidRPr="0009771F">
                              <w:rPr>
                                <w:rFonts w:asciiTheme="minorEastAsia" w:eastAsiaTheme="minorEastAsia" w:hAnsiTheme="minorEastAsia" w:cs="微软雅黑" w:hint="eastAsia"/>
                                <w:bCs/>
                                <w:i w:val="0"/>
                                <w:iCs/>
                                <w:sz w:val="13"/>
                                <w:szCs w:val="13"/>
                              </w:rPr>
                              <w:t>【</w:t>
                            </w:r>
                            <w:r w:rsidR="00965437" w:rsidRPr="00965437">
                              <w:rPr>
                                <w:rFonts w:ascii="Arial" w:hAnsi="Arial" w:cs="Arial"/>
                                <w:i w:val="0"/>
                                <w:iCs/>
                                <w:sz w:val="13"/>
                                <w:szCs w:val="13"/>
                              </w:rPr>
                              <w:t>October 17</w:t>
                            </w:r>
                            <w:r w:rsidR="0009771F" w:rsidRPr="0009771F">
                              <w:rPr>
                                <w:rFonts w:asciiTheme="minorEastAsia" w:eastAsiaTheme="minorEastAsia" w:hAnsiTheme="minorEastAsia" w:cs="微软雅黑" w:hint="eastAsia"/>
                                <w:bCs/>
                                <w:i w:val="0"/>
                                <w:iCs/>
                                <w:sz w:val="13"/>
                                <w:szCs w:val="13"/>
                              </w:rPr>
                              <w:t>】</w:t>
                            </w:r>
                            <w:r w:rsidRPr="00500236">
                              <w:rPr>
                                <w:rFonts w:ascii="Arial" w:hAnsi="Arial" w:cs="Arial"/>
                                <w:i w:val="0"/>
                                <w:iCs/>
                                <w:sz w:val="13"/>
                                <w:szCs w:val="13"/>
                              </w:rPr>
                              <w:t>, 20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iCs/>
                                <w:sz w:val="13"/>
                                <w:szCs w:val="13"/>
                              </w:rPr>
                              <w:t>2</w:t>
                            </w:r>
                            <w:r w:rsidR="0009771F">
                              <w:rPr>
                                <w:rFonts w:ascii="Arial" w:hAnsi="Arial" w:cs="Arial"/>
                                <w:i w:val="0"/>
                                <w:iCs/>
                                <w:sz w:val="13"/>
                                <w:szCs w:val="13"/>
                              </w:rPr>
                              <w:t>6</w:t>
                            </w:r>
                          </w:p>
                          <w:p w14:paraId="06FF8AF5" w14:textId="0EA617C7" w:rsidR="00DC0614" w:rsidRPr="00500236" w:rsidRDefault="00DC0614" w:rsidP="00EA7270">
                            <w:pPr>
                              <w:pStyle w:val="af"/>
                              <w:jc w:val="left"/>
                              <w:rPr>
                                <w:rFonts w:ascii="Arial" w:hAnsi="Arial" w:cs="Arial"/>
                                <w:i w:val="0"/>
                                <w:iCs/>
                                <w:sz w:val="13"/>
                                <w:szCs w:val="13"/>
                              </w:rPr>
                            </w:pPr>
                            <w:r w:rsidRPr="00500236">
                              <w:rPr>
                                <w:rFonts w:ascii="Arial" w:hAnsi="Arial" w:cs="Arial"/>
                                <w:i w:val="0"/>
                                <w:iCs/>
                                <w:sz w:val="13"/>
                                <w:szCs w:val="13"/>
                              </w:rPr>
                              <w:t xml:space="preserve">Accepted </w:t>
                            </w:r>
                            <w:r w:rsidR="0009771F" w:rsidRPr="0009771F">
                              <w:rPr>
                                <w:rFonts w:asciiTheme="minorEastAsia" w:eastAsiaTheme="minorEastAsia" w:hAnsiTheme="minorEastAsia" w:cs="微软雅黑" w:hint="eastAsia"/>
                                <w:bCs/>
                                <w:i w:val="0"/>
                                <w:iCs/>
                                <w:sz w:val="13"/>
                                <w:szCs w:val="13"/>
                              </w:rPr>
                              <w:t>【</w:t>
                            </w:r>
                            <w:r w:rsidR="00965437" w:rsidRPr="00965437">
                              <w:rPr>
                                <w:rFonts w:ascii="Arial" w:hAnsi="Arial" w:cs="Arial"/>
                                <w:i w:val="0"/>
                                <w:iCs/>
                                <w:sz w:val="13"/>
                                <w:szCs w:val="13"/>
                              </w:rPr>
                              <w:t>November 29</w:t>
                            </w:r>
                            <w:r w:rsidR="0009771F" w:rsidRPr="0009771F">
                              <w:rPr>
                                <w:rFonts w:asciiTheme="minorEastAsia" w:eastAsiaTheme="minorEastAsia" w:hAnsiTheme="minorEastAsia" w:cs="微软雅黑" w:hint="eastAsia"/>
                                <w:bCs/>
                                <w:i w:val="0"/>
                                <w:iCs/>
                                <w:sz w:val="13"/>
                                <w:szCs w:val="13"/>
                              </w:rPr>
                              <w:t>】</w:t>
                            </w:r>
                            <w:r w:rsidRPr="00500236">
                              <w:rPr>
                                <w:rFonts w:ascii="Arial" w:hAnsi="Arial" w:cs="Arial"/>
                                <w:i w:val="0"/>
                                <w:iCs/>
                                <w:sz w:val="13"/>
                                <w:szCs w:val="13"/>
                              </w:rPr>
                              <w:t>, 20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iCs/>
                                <w:sz w:val="13"/>
                                <w:szCs w:val="13"/>
                              </w:rPr>
                              <w:t>2</w:t>
                            </w:r>
                            <w:r w:rsidR="0009771F">
                              <w:rPr>
                                <w:rFonts w:ascii="Arial" w:hAnsi="Arial" w:cs="Arial"/>
                                <w:i w:val="0"/>
                                <w:iCs/>
                                <w:sz w:val="13"/>
                                <w:szCs w:val="13"/>
                              </w:rPr>
                              <w:t>6</w:t>
                            </w:r>
                          </w:p>
                          <w:p w14:paraId="6B1EE1A4" w14:textId="1884ADC5" w:rsidR="00DC0614" w:rsidRPr="00500236" w:rsidRDefault="00DC0614" w:rsidP="00EA7270">
                            <w:pPr>
                              <w:pStyle w:val="af"/>
                              <w:jc w:val="both"/>
                              <w:rPr>
                                <w:rFonts w:ascii="Arial" w:hAnsi="Arial" w:cs="Arial"/>
                                <w:i w:val="0"/>
                                <w:iCs/>
                                <w:sz w:val="13"/>
                                <w:szCs w:val="13"/>
                              </w:rPr>
                            </w:pPr>
                            <w:r w:rsidRPr="00500236">
                              <w:rPr>
                                <w:rFonts w:ascii="Arial" w:hAnsi="Arial" w:cs="Arial"/>
                                <w:i w:val="0"/>
                                <w:iCs/>
                                <w:sz w:val="13"/>
                                <w:szCs w:val="13"/>
                              </w:rPr>
                              <w:t>© Jilin University, The Editorial Depart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iCs/>
                                <w:sz w:val="13"/>
                                <w:szCs w:val="13"/>
                              </w:rPr>
                              <w:t>-</w:t>
                            </w:r>
                            <w:proofErr w:type="spellStart"/>
                            <w:r w:rsidRPr="00500236">
                              <w:rPr>
                                <w:rFonts w:ascii="Arial" w:hAnsi="Arial" w:cs="Arial"/>
                                <w:i w:val="0"/>
                                <w:iCs/>
                                <w:sz w:val="13"/>
                                <w:szCs w:val="13"/>
                              </w:rPr>
                              <w:t>ment</w:t>
                            </w:r>
                            <w:proofErr w:type="spellEnd"/>
                            <w:r w:rsidRPr="00500236">
                              <w:rPr>
                                <w:rFonts w:ascii="Arial" w:hAnsi="Arial" w:cs="Arial"/>
                                <w:i w:val="0"/>
                                <w:iCs/>
                                <w:sz w:val="13"/>
                                <w:szCs w:val="13"/>
                              </w:rPr>
                              <w:t xml:space="preserve"> of Chemical Research in Chinese Universities and Springer-Verlag GmbH</w:t>
                            </w:r>
                          </w:p>
                        </w:txbxContent>
                      </wps:txbx>
                      <wps:bodyPr rot="0" vert="horz" wrap="square" lIns="9144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1E484B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67.2pt;margin-top:.8pt;width:125.8pt;height:56.3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" stroked="f">
                <v:textbox inset=",,0">
                  <w:txbxContent>
                    <w:p w14:paraId="6A6143D0" w14:textId="20C0B814" w:rsidR="00DC0614" w:rsidRPr="00500236" w:rsidRDefault="00DC0614" w:rsidP="00EA7270">
                      <w:pPr>
                        <w:pStyle w:val="af"/>
                        <w:jc w:val="left"/>
                        <w:rPr>
                          <w:rFonts w:ascii="Arial" w:hAnsi="Arial" w:cs="Arial"/>
                          <w:i w:val="0"/>
                          <w:iCs/>
                          <w:sz w:val="13"/>
                          <w:szCs w:val="13"/>
                        </w:rPr>
                      </w:pPr>
                      <w:r w:rsidRPr="00500236">
                        <w:rPr>
                          <w:rFonts w:ascii="Arial" w:hAnsi="Arial" w:cs="Arial"/>
                          <w:i w:val="0"/>
                          <w:iCs/>
                          <w:sz w:val="13"/>
                          <w:szCs w:val="13"/>
                        </w:rPr>
                        <w:t xml:space="preserve">Received </w:t>
                      </w:r>
                      <w:r w:rsidR="0009771F" w:rsidRPr="0009771F">
                        <w:rPr>
                          <w:rFonts w:asciiTheme="minorEastAsia" w:eastAsiaTheme="minorEastAsia" w:hAnsiTheme="minorEastAsia" w:cs="微软雅黑" w:hint="eastAsia"/>
                          <w:bCs/>
                          <w:i w:val="0"/>
                          <w:iCs/>
                          <w:sz w:val="13"/>
                          <w:szCs w:val="13"/>
                        </w:rPr>
                        <w:t>【</w:t>
                      </w:r>
                      <w:r w:rsidR="00965437" w:rsidRPr="00965437">
                        <w:rPr>
                          <w:rFonts w:ascii="Arial" w:hAnsi="Arial" w:cs="Arial"/>
                          <w:i w:val="0"/>
                          <w:iCs/>
                          <w:sz w:val="13"/>
                          <w:szCs w:val="13"/>
                        </w:rPr>
                        <w:t>October 17</w:t>
                      </w:r>
                      <w:r w:rsidR="0009771F" w:rsidRPr="0009771F">
                        <w:rPr>
                          <w:rFonts w:asciiTheme="minorEastAsia" w:eastAsiaTheme="minorEastAsia" w:hAnsiTheme="minorEastAsia" w:cs="微软雅黑" w:hint="eastAsia"/>
                          <w:bCs/>
                          <w:i w:val="0"/>
                          <w:iCs/>
                          <w:sz w:val="13"/>
                          <w:szCs w:val="13"/>
                        </w:rPr>
                        <w:t>】</w:t>
                      </w:r>
                      <w:r w:rsidRPr="00500236">
                        <w:rPr>
                          <w:rFonts w:ascii="Arial" w:hAnsi="Arial" w:cs="Arial"/>
                          <w:i w:val="0"/>
                          <w:iCs/>
                          <w:sz w:val="13"/>
                          <w:szCs w:val="13"/>
                        </w:rPr>
                        <w:t>, 20</w:t>
                      </w:r>
                      <w:r>
                        <w:rPr>
                          <w:rFonts w:ascii="Arial" w:hAnsi="Arial" w:cs="Arial"/>
                          <w:i w:val="0"/>
                          <w:iCs/>
                          <w:sz w:val="13"/>
                          <w:szCs w:val="13"/>
                        </w:rPr>
                        <w:t>2</w:t>
                      </w:r>
                      <w:r w:rsidR="0009771F">
                        <w:rPr>
                          <w:rFonts w:ascii="Arial" w:hAnsi="Arial" w:cs="Arial"/>
                          <w:i w:val="0"/>
                          <w:iCs/>
                          <w:sz w:val="13"/>
                          <w:szCs w:val="13"/>
                        </w:rPr>
                        <w:t>6</w:t>
                      </w:r>
                    </w:p>
                    <w:p w14:paraId="06FF8AF5" w14:textId="0EA617C7" w:rsidR="00DC0614" w:rsidRPr="00500236" w:rsidRDefault="00DC0614" w:rsidP="00EA7270">
                      <w:pPr>
                        <w:pStyle w:val="af"/>
                        <w:jc w:val="left"/>
                        <w:rPr>
                          <w:rFonts w:ascii="Arial" w:hAnsi="Arial" w:cs="Arial"/>
                          <w:i w:val="0"/>
                          <w:iCs/>
                          <w:sz w:val="13"/>
                          <w:szCs w:val="13"/>
                        </w:rPr>
                      </w:pPr>
                      <w:r w:rsidRPr="00500236">
                        <w:rPr>
                          <w:rFonts w:ascii="Arial" w:hAnsi="Arial" w:cs="Arial"/>
                          <w:i w:val="0"/>
                          <w:iCs/>
                          <w:sz w:val="13"/>
                          <w:szCs w:val="13"/>
                        </w:rPr>
                        <w:t xml:space="preserve">Accepted </w:t>
                      </w:r>
                      <w:r w:rsidR="0009771F" w:rsidRPr="0009771F">
                        <w:rPr>
                          <w:rFonts w:asciiTheme="minorEastAsia" w:eastAsiaTheme="minorEastAsia" w:hAnsiTheme="minorEastAsia" w:cs="微软雅黑" w:hint="eastAsia"/>
                          <w:bCs/>
                          <w:i w:val="0"/>
                          <w:iCs/>
                          <w:sz w:val="13"/>
                          <w:szCs w:val="13"/>
                        </w:rPr>
                        <w:t>【</w:t>
                      </w:r>
                      <w:r w:rsidR="00965437" w:rsidRPr="00965437">
                        <w:rPr>
                          <w:rFonts w:ascii="Arial" w:hAnsi="Arial" w:cs="Arial"/>
                          <w:i w:val="0"/>
                          <w:iCs/>
                          <w:sz w:val="13"/>
                          <w:szCs w:val="13"/>
                        </w:rPr>
                        <w:t>November 29</w:t>
                      </w:r>
                      <w:r w:rsidR="0009771F" w:rsidRPr="0009771F">
                        <w:rPr>
                          <w:rFonts w:asciiTheme="minorEastAsia" w:eastAsiaTheme="minorEastAsia" w:hAnsiTheme="minorEastAsia" w:cs="微软雅黑" w:hint="eastAsia"/>
                          <w:bCs/>
                          <w:i w:val="0"/>
                          <w:iCs/>
                          <w:sz w:val="13"/>
                          <w:szCs w:val="13"/>
                        </w:rPr>
                        <w:t>】</w:t>
                      </w:r>
                      <w:r w:rsidRPr="00500236">
                        <w:rPr>
                          <w:rFonts w:ascii="Arial" w:hAnsi="Arial" w:cs="Arial"/>
                          <w:i w:val="0"/>
                          <w:iCs/>
                          <w:sz w:val="13"/>
                          <w:szCs w:val="13"/>
                        </w:rPr>
                        <w:t>, 20</w:t>
                      </w:r>
                      <w:r>
                        <w:rPr>
                          <w:rFonts w:ascii="Arial" w:hAnsi="Arial" w:cs="Arial"/>
                          <w:i w:val="0"/>
                          <w:iCs/>
                          <w:sz w:val="13"/>
                          <w:szCs w:val="13"/>
                        </w:rPr>
                        <w:t>2</w:t>
                      </w:r>
                      <w:r w:rsidR="0009771F">
                        <w:rPr>
                          <w:rFonts w:ascii="Arial" w:hAnsi="Arial" w:cs="Arial"/>
                          <w:i w:val="0"/>
                          <w:iCs/>
                          <w:sz w:val="13"/>
                          <w:szCs w:val="13"/>
                        </w:rPr>
                        <w:t>6</w:t>
                      </w:r>
                    </w:p>
                    <w:p w14:paraId="6B1EE1A4" w14:textId="1884ADC5" w:rsidR="00DC0614" w:rsidRPr="00500236" w:rsidRDefault="00DC0614" w:rsidP="00EA7270">
                      <w:pPr>
                        <w:pStyle w:val="af"/>
                        <w:jc w:val="both"/>
                        <w:rPr>
                          <w:rFonts w:ascii="Arial" w:hAnsi="Arial" w:cs="Arial"/>
                          <w:i w:val="0"/>
                          <w:iCs/>
                          <w:sz w:val="13"/>
                          <w:szCs w:val="13"/>
                        </w:rPr>
                      </w:pPr>
                      <w:r w:rsidRPr="00500236">
                        <w:rPr>
                          <w:rFonts w:ascii="Arial" w:hAnsi="Arial" w:cs="Arial"/>
                          <w:i w:val="0"/>
                          <w:iCs/>
                          <w:sz w:val="13"/>
                          <w:szCs w:val="13"/>
                        </w:rPr>
                        <w:t>© Jilin University, The Editorial Depart</w:t>
                      </w:r>
                      <w:r>
                        <w:rPr>
                          <w:rFonts w:ascii="Arial" w:hAnsi="Arial" w:cs="Arial"/>
                          <w:i w:val="0"/>
                          <w:iCs/>
                          <w:sz w:val="13"/>
                          <w:szCs w:val="13"/>
                        </w:rPr>
                        <w:t>-</w:t>
                      </w:r>
                      <w:proofErr w:type="spellStart"/>
                      <w:r w:rsidRPr="00500236">
                        <w:rPr>
                          <w:rFonts w:ascii="Arial" w:hAnsi="Arial" w:cs="Arial"/>
                          <w:i w:val="0"/>
                          <w:iCs/>
                          <w:sz w:val="13"/>
                          <w:szCs w:val="13"/>
                        </w:rPr>
                        <w:t>ment</w:t>
                      </w:r>
                      <w:proofErr w:type="spellEnd"/>
                      <w:r w:rsidRPr="00500236">
                        <w:rPr>
                          <w:rFonts w:ascii="Arial" w:hAnsi="Arial" w:cs="Arial"/>
                          <w:i w:val="0"/>
                          <w:iCs/>
                          <w:sz w:val="13"/>
                          <w:szCs w:val="13"/>
                        </w:rPr>
                        <w:t xml:space="preserve"> of Chemical Research in Chinese Universities and Springer-Verlag GmbH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2"/>
      <w:r w:rsidR="003C1D2E" w:rsidRPr="003C1D2E">
        <w:rPr>
          <w:rFonts w:ascii="Arial" w:eastAsia="楷体_GB2312" w:hAnsi="Arial" w:cs="Arial"/>
          <w:bCs/>
          <w:iCs/>
          <w:kern w:val="0"/>
          <w:lang w:val="en-CA"/>
        </w:rPr>
        <w:t>Family name</w:t>
      </w:r>
      <w:r w:rsidR="003C1D2E" w:rsidRPr="003C1D2E">
        <w:rPr>
          <w:rFonts w:ascii="Arial" w:eastAsia="楷体_GB2312" w:hAnsi="Arial" w:cs="Arial"/>
          <w:bCs/>
          <w:iCs/>
          <w:kern w:val="0"/>
        </w:rPr>
        <w:t xml:space="preserve"> First name</w:t>
      </w:r>
      <w:proofErr w:type="gramStart"/>
      <w:r w:rsidR="003C1D2E" w:rsidRPr="003C1D2E">
        <w:rPr>
          <w:rFonts w:ascii="Arial" w:eastAsia="楷体_GB2312" w:hAnsi="Arial" w:cs="Arial"/>
          <w:bCs/>
          <w:iCs/>
          <w:kern w:val="0"/>
          <w:vertAlign w:val="superscript"/>
          <w:lang w:val="de-DE"/>
        </w:rPr>
        <w:t>1</w:t>
      </w:r>
      <w:r w:rsidR="003C1D2E" w:rsidRPr="003C1D2E">
        <w:rPr>
          <w:rFonts w:ascii="Arial" w:eastAsia="楷体_GB2312" w:hAnsi="Arial" w:cs="Arial"/>
          <w:bCs/>
          <w:iCs/>
          <w:kern w:val="0"/>
          <w:lang w:val="de-DE"/>
        </w:rPr>
        <w:t>,</w:t>
      </w:r>
      <w:r w:rsidR="003C1D2E" w:rsidRPr="003C1D2E">
        <w:rPr>
          <w:rFonts w:ascii="Arial" w:eastAsia="楷体_GB2312" w:hAnsi="Arial" w:cs="Arial"/>
          <w:bCs/>
          <w:iCs/>
          <w:kern w:val="0"/>
          <w:lang w:val="en-CA"/>
        </w:rPr>
        <w:t>Family</w:t>
      </w:r>
      <w:proofErr w:type="gramEnd"/>
      <w:r w:rsidR="003C1D2E" w:rsidRPr="003C1D2E">
        <w:rPr>
          <w:rFonts w:ascii="Arial" w:eastAsia="楷体_GB2312" w:hAnsi="Arial" w:cs="Arial"/>
          <w:bCs/>
          <w:iCs/>
          <w:kern w:val="0"/>
          <w:lang w:val="en-CA"/>
        </w:rPr>
        <w:t xml:space="preserve"> name</w:t>
      </w:r>
      <w:r w:rsidR="003C1D2E" w:rsidRPr="003C1D2E">
        <w:rPr>
          <w:rFonts w:ascii="Arial" w:eastAsia="楷体_GB2312" w:hAnsi="Arial" w:cs="Arial"/>
          <w:bCs/>
          <w:iCs/>
          <w:kern w:val="0"/>
        </w:rPr>
        <w:t xml:space="preserve"> First name</w:t>
      </w:r>
      <w:r w:rsidR="003C1D2E" w:rsidRPr="003C1D2E">
        <w:rPr>
          <w:rFonts w:ascii="Arial" w:eastAsia="楷体_GB2312" w:hAnsi="Arial" w:cs="Arial"/>
          <w:bCs/>
          <w:iCs/>
          <w:kern w:val="0"/>
          <w:vertAlign w:val="superscript"/>
          <w:lang w:val="de-DE"/>
        </w:rPr>
        <w:t>1</w:t>
      </w:r>
      <w:r w:rsidR="003C1D2E" w:rsidRPr="003C1D2E">
        <w:rPr>
          <w:rFonts w:ascii="Arial" w:eastAsia="楷体_GB2312" w:hAnsi="Arial" w:cs="Arial" w:hint="eastAsia"/>
          <w:bCs/>
          <w:iCs/>
          <w:kern w:val="0"/>
          <w:lang w:val="en-CA"/>
        </w:rPr>
        <w:t>and</w:t>
      </w:r>
      <w:r w:rsidR="003C1D2E" w:rsidRPr="003C1D2E">
        <w:rPr>
          <w:rFonts w:ascii="Arial" w:eastAsia="楷体_GB2312" w:hAnsi="Arial" w:cs="Arial"/>
          <w:bCs/>
          <w:iCs/>
          <w:kern w:val="0"/>
        </w:rPr>
        <w:t xml:space="preserve"> </w:t>
      </w:r>
      <w:r w:rsidR="003C1D2E">
        <w:rPr>
          <w:rFonts w:ascii="Arial" w:eastAsia="楷体_GB2312" w:hAnsi="Arial" w:cs="Arial"/>
          <w:bCs/>
          <w:iCs/>
          <w:kern w:val="0"/>
        </w:rPr>
        <w:br/>
      </w:r>
      <w:r w:rsidR="003C1D2E" w:rsidRPr="003C1D2E">
        <w:rPr>
          <w:rFonts w:ascii="Arial" w:eastAsia="楷体_GB2312" w:hAnsi="Arial" w:cs="Arial"/>
          <w:bCs/>
          <w:iCs/>
          <w:kern w:val="0"/>
        </w:rPr>
        <w:t>First name</w:t>
      </w:r>
      <w:r w:rsidR="003C1D2E" w:rsidRPr="003C1D2E">
        <w:rPr>
          <w:rFonts w:ascii="Arial" w:eastAsia="楷体_GB2312" w:hAnsi="Arial" w:cs="Arial"/>
          <w:bCs/>
          <w:iCs/>
          <w:kern w:val="0"/>
          <w:lang w:val="en-CA"/>
        </w:rPr>
        <w:t xml:space="preserve"> Middle name Family name</w:t>
      </w:r>
      <w:r w:rsidR="003C1D2E" w:rsidRPr="003C1D2E">
        <w:rPr>
          <w:rFonts w:ascii="Arial" w:eastAsia="楷体_GB2312" w:hAnsi="Arial" w:cs="Arial"/>
          <w:bCs/>
          <w:iCs/>
          <w:kern w:val="0"/>
          <w:vertAlign w:val="superscript"/>
          <w:lang w:val="en-CA"/>
        </w:rPr>
        <w:t>2</w:t>
      </w:r>
      <w:r w:rsidR="003C1D2E" w:rsidRPr="003C1D2E">
        <w:rPr>
          <w:rFonts w:ascii="Arial" w:eastAsia="楷体_GB2312" w:hAnsi="Arial" w:cs="Arial" w:hint="eastAsia"/>
          <w:bCs/>
          <w:iCs/>
          <w:kern w:val="0"/>
          <w:vertAlign w:val="superscript"/>
        </w:rPr>
        <w:sym w:font="Wingdings" w:char="F02A"/>
      </w:r>
    </w:p>
    <w:p w14:paraId="5E26F1DF" w14:textId="77777777" w:rsidR="0009771F" w:rsidRPr="0009771F" w:rsidRDefault="0009771F" w:rsidP="0009771F">
      <w:pPr>
        <w:pStyle w:val="af"/>
        <w:jc w:val="left"/>
        <w:rPr>
          <w:rFonts w:ascii="Arial" w:eastAsiaTheme="minorEastAsia" w:hAnsi="Arial" w:cs="Arial"/>
          <w:bCs/>
          <w:i w:val="0"/>
          <w:iCs/>
        </w:rPr>
      </w:pPr>
      <w:r w:rsidRPr="0009771F">
        <w:rPr>
          <w:rFonts w:ascii="Arial" w:eastAsiaTheme="minorEastAsia" w:hAnsi="Arial" w:cs="Arial" w:hint="eastAsia"/>
          <w:bCs/>
          <w:i w:val="0"/>
          <w:iCs/>
        </w:rPr>
        <w:t>【</w:t>
      </w:r>
      <w:r w:rsidRPr="0009771F">
        <w:rPr>
          <w:rFonts w:ascii="Arial" w:eastAsiaTheme="minorEastAsia" w:hAnsi="Arial" w:cs="Arial" w:hint="eastAsia"/>
          <w:bCs/>
          <w:i w:val="0"/>
          <w:iCs/>
        </w:rPr>
        <w:t>NOTE:</w:t>
      </w:r>
      <w:r w:rsidRPr="0009771F">
        <w:rPr>
          <w:rFonts w:ascii="Arial" w:eastAsiaTheme="minorEastAsia" w:hAnsi="Arial" w:cs="Arial"/>
          <w:bCs/>
          <w:i w:val="0"/>
          <w:iCs/>
        </w:rPr>
        <w:t xml:space="preserve"> The family name needs to be written in all capital letters.</w:t>
      </w:r>
      <w:r w:rsidRPr="0009771F">
        <w:rPr>
          <w:rFonts w:ascii="Arial" w:eastAsiaTheme="minorEastAsia" w:hAnsi="Arial" w:cs="Arial" w:hint="eastAsia"/>
          <w:bCs/>
          <w:i w:val="0"/>
          <w:iCs/>
        </w:rPr>
        <w:t>】</w:t>
      </w:r>
    </w:p>
    <w:p w14:paraId="10A53973" w14:textId="2D3EAE75" w:rsidR="00BA63D0" w:rsidRPr="0009771F" w:rsidRDefault="00BA63D0" w:rsidP="00B35AB1">
      <w:pPr>
        <w:pStyle w:val="af"/>
        <w:jc w:val="left"/>
        <w:rPr>
          <w:rFonts w:ascii="Arial" w:eastAsiaTheme="minorEastAsia" w:hAnsi="Arial" w:cs="Arial"/>
          <w:b/>
          <w:bCs/>
          <w:i w:val="0"/>
          <w:iCs/>
        </w:rPr>
        <w:sectPr w:rsidR="00BA63D0" w:rsidRPr="0009771F" w:rsidSect="00FC60E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361" w:right="1021" w:bottom="1361" w:left="1021" w:header="1021" w:footer="794" w:gutter="0"/>
          <w:pgNumType w:start="1"/>
          <w:cols w:space="720"/>
          <w:docGrid w:type="lines" w:linePitch="312"/>
        </w:sectPr>
      </w:pPr>
    </w:p>
    <w:p w14:paraId="11710345" w14:textId="41B09D72" w:rsidR="00B2072F" w:rsidRDefault="00B2072F" w:rsidP="00BA63D0">
      <w:pPr>
        <w:pStyle w:val="4"/>
        <w:spacing w:beforeLines="45" w:before="140" w:afterLines="45" w:after="140" w:line="20" w:lineRule="exact"/>
        <w:rPr>
          <w:rFonts w:eastAsia="宋体"/>
        </w:rPr>
        <w:sectPr w:rsidR="00B2072F" w:rsidSect="009A5608">
          <w:type w:val="continuous"/>
          <w:pgSz w:w="11906" w:h="16838" w:code="9"/>
          <w:pgMar w:top="1361" w:right="1021" w:bottom="1361" w:left="1021" w:header="1021" w:footer="794" w:gutter="0"/>
          <w:pgNumType w:start="1"/>
          <w:cols w:space="425"/>
          <w:docGrid w:type="lines" w:linePitch="312"/>
        </w:sectPr>
      </w:pPr>
    </w:p>
    <w:p w14:paraId="76720103" w14:textId="54BCC9C6" w:rsidR="006228A4" w:rsidRDefault="006228A4" w:rsidP="00F24AAC">
      <w:pPr>
        <w:pStyle w:val="33"/>
        <w:adjustRightInd w:val="0"/>
        <w:spacing w:before="0" w:line="288" w:lineRule="auto"/>
        <w:rPr>
          <w:rFonts w:ascii="Arial" w:eastAsia="EU-B1" w:hAnsi="Arial" w:cs="Arial"/>
          <w:sz w:val="18"/>
          <w:szCs w:val="18"/>
        </w:rPr>
        <w:sectPr w:rsidR="006228A4" w:rsidSect="009A5608">
          <w:type w:val="continuous"/>
          <w:pgSz w:w="11906" w:h="16838" w:code="9"/>
          <w:pgMar w:top="1361" w:right="1021" w:bottom="1361" w:left="1021" w:header="1021" w:footer="794" w:gutter="0"/>
          <w:cols w:num="2" w:space="425"/>
          <w:docGrid w:type="lines" w:linePitch="312"/>
        </w:sectPr>
      </w:pPr>
    </w:p>
    <w:p w14:paraId="3B66406B" w14:textId="2AA8ADE1" w:rsidR="005C441D" w:rsidRPr="005C441D" w:rsidRDefault="005A5F2B" w:rsidP="005C441D">
      <w:pPr>
        <w:pStyle w:val="33"/>
        <w:rPr>
          <w:rFonts w:ascii="Palatino Linotype" w:hAnsi="Palatino Linotype" w:cs="Arial"/>
          <w:bCs/>
          <w:iCs/>
          <w:noProof/>
          <w:sz w:val="18"/>
          <w:szCs w:val="18"/>
        </w:rPr>
      </w:pPr>
      <w:bookmarkStart w:id="3" w:name="_Ref128491295"/>
      <w:bookmarkStart w:id="4" w:name="OLE_LINK91"/>
      <w:bookmarkStart w:id="5" w:name="OLE_LINK90"/>
      <w:bookmarkStart w:id="6" w:name="_Hlk145671120"/>
      <w:bookmarkStart w:id="7" w:name="OLE_LINK1"/>
      <w:r w:rsidRPr="00B70430">
        <w:rPr>
          <w:rFonts w:ascii="Palatino Linotype" w:hAnsi="Palatino Linotype" w:cs="Arial"/>
          <w:iCs/>
          <w:noProof/>
          <w:sz w:val="18"/>
          <w:szCs w:val="18"/>
        </w:rPr>
        <w:t>T</w:t>
      </w:r>
      <w:bookmarkEnd w:id="3"/>
      <w:bookmarkEnd w:id="4"/>
      <w:bookmarkEnd w:id="5"/>
      <w:bookmarkEnd w:id="6"/>
      <w:bookmarkEnd w:id="7"/>
      <w:r w:rsidR="005C441D" w:rsidRPr="005C441D">
        <w:rPr>
          <w:rFonts w:ascii="Palatino Linotype" w:hAnsi="Palatino Linotype" w:cs="Arial"/>
          <w:bCs/>
          <w:iCs/>
          <w:noProof/>
          <w:sz w:val="18"/>
          <w:szCs w:val="18"/>
        </w:rPr>
        <w:t>????????????????????????? ??????????????????????? ??????????????????????? ??????????????????????? ?????????????????????????????????????????????? ????????????????????????? ??????????????????????? ??????????????????????? ??????????????????????? ????????????????????????????????????????????? ????????????????????????? ??????????????????????? ??????????????????????? ??????????????????????? ?????????????????????????????????????????????</w:t>
      </w:r>
    </w:p>
    <w:p w14:paraId="3A64C054" w14:textId="78BDAE61" w:rsidR="0005359C" w:rsidRPr="00756C36" w:rsidRDefault="002E3EED" w:rsidP="0030097F">
      <w:pPr>
        <w:pStyle w:val="33"/>
        <w:adjustRightInd w:val="0"/>
        <w:spacing w:before="0" w:line="264" w:lineRule="auto"/>
        <w:ind w:firstLineChars="200" w:firstLine="360"/>
        <w:rPr>
          <w:rFonts w:ascii="Palatino Linotype" w:hAnsi="Palatino Linotype" w:cs="Arial"/>
          <w:iCs/>
          <w:noProof/>
          <w:sz w:val="18"/>
          <w:szCs w:val="18"/>
        </w:rPr>
      </w:pPr>
      <w:r w:rsidRPr="002E3EED">
        <w:rPr>
          <w:rFonts w:ascii="Palatino Linotype" w:hAnsi="Palatino Linotype" w:cs="Arial"/>
          <w:bCs/>
          <w:iCs/>
          <w:noProof/>
          <w:sz w:val="18"/>
          <w:szCs w:val="18"/>
        </w:rPr>
        <w:drawing>
          <wp:anchor distT="0" distB="0" distL="114300" distR="114300" simplePos="0" relativeHeight="251664896" behindDoc="1" locked="0" layoutInCell="1" allowOverlap="1" wp14:anchorId="41426E79" wp14:editId="63C9396E">
            <wp:simplePos x="0" y="0"/>
            <wp:positionH relativeFrom="margin">
              <wp:align>left</wp:align>
            </wp:positionH>
            <wp:positionV relativeFrom="paragraph">
              <wp:posOffset>1236197</wp:posOffset>
            </wp:positionV>
            <wp:extent cx="3060700" cy="3600450"/>
            <wp:effectExtent l="0" t="0" r="635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41D" w:rsidRPr="005C441D">
        <w:rPr>
          <w:rFonts w:ascii="Palatino Linotype" w:hAnsi="Palatino Linotype" w:cs="Arial"/>
          <w:bCs/>
          <w:iCs/>
          <w:noProof/>
          <w:sz w:val="18"/>
          <w:szCs w:val="18"/>
        </w:rPr>
        <w:t>????????????????????????? ??????????????????????? ??????????????????????? ??????????????????????? ?????????????????????????????????????????????? ????????????????????????? ??????????????????????? ??????????????????????? ??????????????????????? ??????????????????????? ?????????????????????????????????????????????</w:t>
      </w:r>
      <w:r w:rsidR="0009771F" w:rsidRPr="00B70430">
        <w:rPr>
          <w:rFonts w:ascii="Palatino Linotype" w:hAnsi="Palatino Linotype" w:cs="Arial"/>
          <w:iCs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7AF5EA76" wp14:editId="0FD01671">
                <wp:simplePos x="0" y="0"/>
                <wp:positionH relativeFrom="margin">
                  <wp:posOffset>-3810</wp:posOffset>
                </wp:positionH>
                <wp:positionV relativeFrom="margin">
                  <wp:posOffset>8313420</wp:posOffset>
                </wp:positionV>
                <wp:extent cx="3051175" cy="648335"/>
                <wp:effectExtent l="0" t="0" r="0" b="0"/>
                <wp:wrapTopAndBottom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1175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16E4F" w14:textId="4B2EB9E5" w:rsidR="00DC0614" w:rsidRPr="00250046" w:rsidRDefault="00DC0614" w:rsidP="00983F4C">
                            <w:pPr>
                              <w:spacing w:line="120" w:lineRule="exact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  <w:u w:val="single"/>
                              </w:rPr>
                            </w:pPr>
                            <w:r w:rsidRPr="00250046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  <w:u w:val="single"/>
                              </w:rPr>
                              <w:t xml:space="preserve">                        </w:t>
                            </w:r>
                          </w:p>
                          <w:p w14:paraId="61D2BFC6" w14:textId="77777777" w:rsidR="0009771F" w:rsidRPr="0009771F" w:rsidRDefault="00DC0614" w:rsidP="0009771F">
                            <w:pPr>
                              <w:spacing w:beforeLines="15" w:before="46"/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</w:pPr>
                            <w:r w:rsidRPr="00EE23E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sym w:font="Wingdings" w:char="F02A"/>
                            </w:r>
                            <w:r w:rsidRPr="00EE23E3">
                              <w:rPr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09771F" w:rsidRPr="0009771F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XXXXXXX</w:t>
                            </w:r>
                          </w:p>
                          <w:p w14:paraId="6D13ED7D" w14:textId="77777777" w:rsidR="0009771F" w:rsidRPr="0009771F" w:rsidRDefault="0009771F" w:rsidP="0009771F">
                            <w:pPr>
                              <w:ind w:leftChars="100" w:left="210"/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  <w:u w:val="single"/>
                              </w:rPr>
                            </w:pPr>
                            <w:proofErr w:type="spellStart"/>
                            <w:r w:rsidRPr="0009771F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xxxxx@xxxxxx</w:t>
                            </w:r>
                            <w:proofErr w:type="spellEnd"/>
                          </w:p>
                          <w:p w14:paraId="308AB718" w14:textId="610B4CE7" w:rsidR="0009771F" w:rsidRPr="0009771F" w:rsidRDefault="0009771F" w:rsidP="0009771F">
                            <w:pPr>
                              <w:ind w:leftChars="100" w:left="210"/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</w:pPr>
                            <w:bookmarkStart w:id="8" w:name="OLE_LINK3"/>
                            <w:bookmarkStart w:id="9" w:name="OLE_LINK4"/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 xml:space="preserve">1. </w:t>
                            </w:r>
                            <w:proofErr w:type="spellStart"/>
                            <w:r w:rsidRPr="0009771F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xxxxxxxxxxxxxxxxxxxxxxxxxxxxxxxxxxxx</w:t>
                            </w:r>
                            <w:proofErr w:type="spellEnd"/>
                            <w:r w:rsidRPr="0009771F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, P. R. Chin</w:t>
                            </w:r>
                            <w:bookmarkEnd w:id="8"/>
                            <w:bookmarkEnd w:id="9"/>
                            <w:r w:rsidRPr="0009771F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a;</w:t>
                            </w:r>
                          </w:p>
                          <w:p w14:paraId="549ECFBC" w14:textId="4F871671" w:rsidR="0009771F" w:rsidRPr="0009771F" w:rsidRDefault="0009771F" w:rsidP="0009771F">
                            <w:pPr>
                              <w:ind w:leftChars="100" w:left="210"/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 xml:space="preserve">2. </w:t>
                            </w:r>
                            <w:proofErr w:type="spellStart"/>
                            <w:r w:rsidRPr="0009771F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xxxxxxxxxxxxxxxxxxxxxxxxxxxxxxxxxxxx</w:t>
                            </w:r>
                            <w:proofErr w:type="spellEnd"/>
                            <w:r w:rsidRPr="0009771F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, P. R. China</w:t>
                            </w:r>
                          </w:p>
                          <w:p w14:paraId="6004A22D" w14:textId="4721414B" w:rsidR="00DC0614" w:rsidRPr="00F844A6" w:rsidRDefault="00DC0614" w:rsidP="0009771F">
                            <w:pPr>
                              <w:spacing w:beforeLines="15" w:before="46"/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5EA76" id="_x0000_s1027" type="#_x0000_t202" style="position:absolute;left:0;text-align:left;margin-left:-.3pt;margin-top:654.6pt;width:240.25pt;height:51.0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" stroked="f">
                <v:textbox inset="0,0,0,0">
                  <w:txbxContent>
                    <w:p w14:paraId="69316E4F" w14:textId="4B2EB9E5" w:rsidR="00DC0614" w:rsidRPr="00250046" w:rsidRDefault="00DC0614" w:rsidP="00983F4C">
                      <w:pPr>
                        <w:spacing w:line="120" w:lineRule="exact"/>
                        <w:rPr>
                          <w:rFonts w:ascii="Arial" w:hAnsi="Arial" w:cs="Arial"/>
                          <w:b/>
                          <w:sz w:val="15"/>
                          <w:szCs w:val="15"/>
                          <w:u w:val="single"/>
                        </w:rPr>
                      </w:pPr>
                      <w:r w:rsidRPr="00250046">
                        <w:rPr>
                          <w:rFonts w:ascii="Arial" w:hAnsi="Arial" w:cs="Arial"/>
                          <w:b/>
                          <w:sz w:val="15"/>
                          <w:szCs w:val="15"/>
                          <w:u w:val="single"/>
                        </w:rPr>
                        <w:t xml:space="preserve">                        </w:t>
                      </w:r>
                    </w:p>
                    <w:p w14:paraId="61D2BFC6" w14:textId="77777777" w:rsidR="0009771F" w:rsidRPr="0009771F" w:rsidRDefault="00DC0614" w:rsidP="0009771F">
                      <w:pPr>
                        <w:spacing w:beforeLines="15" w:before="46"/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</w:pPr>
                      <w:r w:rsidRPr="00EE23E3">
                        <w:rPr>
                          <w:rFonts w:hint="eastAsia"/>
                          <w:sz w:val="15"/>
                          <w:szCs w:val="15"/>
                        </w:rPr>
                        <w:sym w:font="Wingdings" w:char="F02A"/>
                      </w:r>
                      <w:r w:rsidRPr="00EE23E3">
                        <w:rPr>
                          <w:sz w:val="15"/>
                          <w:szCs w:val="15"/>
                        </w:rPr>
                        <w:t xml:space="preserve"> </w:t>
                      </w:r>
                      <w:r w:rsidR="0009771F" w:rsidRPr="0009771F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XXXXXXX</w:t>
                      </w:r>
                    </w:p>
                    <w:p w14:paraId="6D13ED7D" w14:textId="77777777" w:rsidR="0009771F" w:rsidRPr="0009771F" w:rsidRDefault="0009771F" w:rsidP="0009771F">
                      <w:pPr>
                        <w:ind w:leftChars="100" w:left="210"/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  <w:u w:val="single"/>
                        </w:rPr>
                      </w:pPr>
                      <w:proofErr w:type="spellStart"/>
                      <w:r w:rsidRPr="0009771F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xxxxx@xxxxxx</w:t>
                      </w:r>
                      <w:proofErr w:type="spellEnd"/>
                    </w:p>
                    <w:p w14:paraId="308AB718" w14:textId="610B4CE7" w:rsidR="0009771F" w:rsidRPr="0009771F" w:rsidRDefault="0009771F" w:rsidP="0009771F">
                      <w:pPr>
                        <w:ind w:leftChars="100" w:left="210"/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</w:pPr>
                      <w:bookmarkStart w:id="10" w:name="OLE_LINK3"/>
                      <w:bookmarkStart w:id="11" w:name="OLE_LINK4"/>
                      <w:r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 xml:space="preserve">1. </w:t>
                      </w:r>
                      <w:proofErr w:type="spellStart"/>
                      <w:r w:rsidRPr="0009771F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xxxxxxxxxxxxxxxxxxxxxxxxxxxxxxxxxxxx</w:t>
                      </w:r>
                      <w:proofErr w:type="spellEnd"/>
                      <w:r w:rsidRPr="0009771F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, P. R. Chin</w:t>
                      </w:r>
                      <w:bookmarkEnd w:id="10"/>
                      <w:bookmarkEnd w:id="11"/>
                      <w:r w:rsidRPr="0009771F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a;</w:t>
                      </w:r>
                    </w:p>
                    <w:p w14:paraId="549ECFBC" w14:textId="4F871671" w:rsidR="0009771F" w:rsidRPr="0009771F" w:rsidRDefault="0009771F" w:rsidP="0009771F">
                      <w:pPr>
                        <w:ind w:leftChars="100" w:left="210"/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 xml:space="preserve">2. </w:t>
                      </w:r>
                      <w:proofErr w:type="spellStart"/>
                      <w:r w:rsidRPr="0009771F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xxxxxxxxxxxxxxxxxxxxxxxxxxxxxxxxxxxx</w:t>
                      </w:r>
                      <w:proofErr w:type="spellEnd"/>
                      <w:r w:rsidRPr="0009771F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, P. R. China</w:t>
                      </w:r>
                    </w:p>
                    <w:p w14:paraId="6004A22D" w14:textId="4721414B" w:rsidR="00DC0614" w:rsidRPr="00F844A6" w:rsidRDefault="00DC0614" w:rsidP="0009771F">
                      <w:pPr>
                        <w:spacing w:beforeLines="15" w:before="46"/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p w14:paraId="2C94DDA5" w14:textId="100FC303" w:rsidR="002E3EED" w:rsidRPr="002E3EED" w:rsidRDefault="002E3EED" w:rsidP="002E3EED">
      <w:pPr>
        <w:pStyle w:val="33"/>
        <w:ind w:firstLineChars="200" w:firstLine="360"/>
        <w:rPr>
          <w:rFonts w:ascii="Palatino Linotype" w:hAnsi="Palatino Linotype" w:cs="Arial"/>
          <w:bCs/>
          <w:iCs/>
          <w:noProof/>
          <w:sz w:val="18"/>
          <w:szCs w:val="18"/>
        </w:rPr>
      </w:pPr>
    </w:p>
    <w:p w14:paraId="6607BF08" w14:textId="0B61736A" w:rsidR="002E3EED" w:rsidRPr="002E3EED" w:rsidRDefault="002E3EED" w:rsidP="002E3EED">
      <w:pPr>
        <w:pStyle w:val="33"/>
        <w:ind w:firstLineChars="200" w:firstLine="360"/>
        <w:rPr>
          <w:rFonts w:ascii="Palatino Linotype" w:hAnsi="Palatino Linotype" w:cs="Arial"/>
          <w:bCs/>
          <w:iCs/>
          <w:noProof/>
          <w:sz w:val="18"/>
          <w:szCs w:val="18"/>
        </w:rPr>
      </w:pPr>
    </w:p>
    <w:p w14:paraId="523889AB" w14:textId="77777777" w:rsidR="002E3EED" w:rsidRPr="002E3EED" w:rsidRDefault="002E3EED" w:rsidP="002E3EED">
      <w:pPr>
        <w:pStyle w:val="33"/>
        <w:ind w:firstLineChars="200" w:firstLine="360"/>
        <w:rPr>
          <w:rFonts w:ascii="Palatino Linotype" w:hAnsi="Palatino Linotype" w:cs="Arial"/>
          <w:bCs/>
          <w:iCs/>
          <w:noProof/>
          <w:sz w:val="18"/>
          <w:szCs w:val="18"/>
        </w:rPr>
      </w:pPr>
    </w:p>
    <w:p w14:paraId="5E06574F" w14:textId="77777777" w:rsidR="002E3EED" w:rsidRPr="002E3EED" w:rsidRDefault="002E3EED" w:rsidP="002E3EED">
      <w:pPr>
        <w:pStyle w:val="33"/>
        <w:ind w:firstLineChars="200" w:firstLine="360"/>
        <w:rPr>
          <w:rFonts w:ascii="Palatino Linotype" w:hAnsi="Palatino Linotype" w:cs="Arial"/>
          <w:bCs/>
          <w:iCs/>
          <w:noProof/>
          <w:sz w:val="18"/>
          <w:szCs w:val="18"/>
        </w:rPr>
      </w:pPr>
    </w:p>
    <w:p w14:paraId="34506B02" w14:textId="77777777" w:rsidR="002E3EED" w:rsidRPr="002E3EED" w:rsidRDefault="002E3EED" w:rsidP="002E3EED">
      <w:pPr>
        <w:pStyle w:val="33"/>
        <w:ind w:firstLineChars="200" w:firstLine="360"/>
        <w:rPr>
          <w:rFonts w:ascii="Palatino Linotype" w:hAnsi="Palatino Linotype" w:cs="Arial"/>
          <w:bCs/>
          <w:iCs/>
          <w:noProof/>
          <w:sz w:val="18"/>
          <w:szCs w:val="18"/>
        </w:rPr>
      </w:pPr>
    </w:p>
    <w:p w14:paraId="0C26087E" w14:textId="77777777" w:rsidR="002E3EED" w:rsidRPr="002E3EED" w:rsidRDefault="002E3EED" w:rsidP="002E3EED">
      <w:pPr>
        <w:pStyle w:val="33"/>
        <w:ind w:firstLineChars="200" w:firstLine="360"/>
        <w:rPr>
          <w:rFonts w:ascii="Palatino Linotype" w:hAnsi="Palatino Linotype" w:cs="Arial"/>
          <w:bCs/>
          <w:iCs/>
          <w:noProof/>
          <w:sz w:val="18"/>
          <w:szCs w:val="18"/>
        </w:rPr>
      </w:pPr>
    </w:p>
    <w:p w14:paraId="2A20784E" w14:textId="77777777" w:rsidR="002E3EED" w:rsidRPr="002E3EED" w:rsidRDefault="002E3EED" w:rsidP="002E3EED">
      <w:pPr>
        <w:pStyle w:val="33"/>
        <w:ind w:firstLineChars="200" w:firstLine="360"/>
        <w:rPr>
          <w:rFonts w:ascii="Palatino Linotype" w:hAnsi="Palatino Linotype" w:cs="Arial"/>
          <w:bCs/>
          <w:iCs/>
          <w:noProof/>
          <w:sz w:val="18"/>
          <w:szCs w:val="18"/>
        </w:rPr>
      </w:pPr>
    </w:p>
    <w:p w14:paraId="3AB41A75" w14:textId="77777777" w:rsidR="002E3EED" w:rsidRPr="002E3EED" w:rsidRDefault="002E3EED" w:rsidP="002E3EED">
      <w:pPr>
        <w:pStyle w:val="33"/>
        <w:spacing w:line="288" w:lineRule="auto"/>
        <w:ind w:firstLineChars="200" w:firstLine="360"/>
        <w:rPr>
          <w:rFonts w:ascii="Palatino Linotype" w:hAnsi="Palatino Linotype" w:cs="Arial"/>
          <w:bCs/>
          <w:i/>
          <w:iCs/>
          <w:noProof/>
          <w:sz w:val="18"/>
          <w:szCs w:val="18"/>
        </w:rPr>
      </w:pPr>
    </w:p>
    <w:p w14:paraId="2A67D757" w14:textId="77777777" w:rsidR="002E3EED" w:rsidRPr="002E3EED" w:rsidRDefault="002E3EED" w:rsidP="002E3EED">
      <w:pPr>
        <w:pStyle w:val="33"/>
        <w:spacing w:line="288" w:lineRule="auto"/>
        <w:ind w:firstLineChars="200" w:firstLine="360"/>
        <w:rPr>
          <w:rFonts w:ascii="Palatino Linotype" w:hAnsi="Palatino Linotype" w:cs="Arial"/>
          <w:bCs/>
          <w:i/>
          <w:iCs/>
          <w:noProof/>
          <w:sz w:val="18"/>
          <w:szCs w:val="18"/>
        </w:rPr>
      </w:pPr>
    </w:p>
    <w:p w14:paraId="6CBD0077" w14:textId="77777777" w:rsidR="002E3EED" w:rsidRPr="002E3EED" w:rsidRDefault="002E3EED" w:rsidP="002E3EED">
      <w:pPr>
        <w:pStyle w:val="33"/>
        <w:spacing w:before="0" w:line="288" w:lineRule="auto"/>
        <w:ind w:firstLineChars="200" w:firstLine="361"/>
        <w:rPr>
          <w:rFonts w:ascii="Palatino Linotype" w:hAnsi="Palatino Linotype" w:cs="Arial"/>
          <w:b/>
          <w:bCs/>
          <w:iCs/>
          <w:noProof/>
          <w:sz w:val="18"/>
          <w:szCs w:val="18"/>
        </w:rPr>
      </w:pPr>
    </w:p>
    <w:p w14:paraId="29C7C999" w14:textId="77777777" w:rsidR="002E3EED" w:rsidRPr="002E3EED" w:rsidRDefault="002E3EED" w:rsidP="002E3EED">
      <w:pPr>
        <w:pStyle w:val="33"/>
        <w:spacing w:before="0" w:line="288" w:lineRule="auto"/>
        <w:ind w:firstLineChars="200" w:firstLine="361"/>
        <w:rPr>
          <w:rFonts w:ascii="Palatino Linotype" w:hAnsi="Palatino Linotype" w:cs="Arial"/>
          <w:b/>
          <w:bCs/>
          <w:iCs/>
          <w:noProof/>
          <w:sz w:val="18"/>
          <w:szCs w:val="18"/>
        </w:rPr>
      </w:pPr>
    </w:p>
    <w:p w14:paraId="708DA980" w14:textId="77777777" w:rsidR="002E3EED" w:rsidRPr="002E3EED" w:rsidRDefault="002E3EED" w:rsidP="002E3EED">
      <w:pPr>
        <w:pStyle w:val="33"/>
        <w:spacing w:before="0" w:line="288" w:lineRule="auto"/>
        <w:ind w:firstLineChars="200" w:firstLine="361"/>
        <w:rPr>
          <w:rFonts w:ascii="Palatino Linotype" w:hAnsi="Palatino Linotype" w:cs="Arial"/>
          <w:b/>
          <w:bCs/>
          <w:iCs/>
          <w:noProof/>
          <w:sz w:val="18"/>
          <w:szCs w:val="18"/>
        </w:rPr>
      </w:pPr>
    </w:p>
    <w:p w14:paraId="05AC992D" w14:textId="77777777" w:rsidR="002E3EED" w:rsidRPr="002E3EED" w:rsidRDefault="002E3EED" w:rsidP="002E3EED">
      <w:pPr>
        <w:pStyle w:val="33"/>
        <w:spacing w:before="0" w:line="288" w:lineRule="auto"/>
        <w:ind w:firstLineChars="200" w:firstLine="361"/>
        <w:rPr>
          <w:rFonts w:ascii="Palatino Linotype" w:hAnsi="Palatino Linotype" w:cs="Arial"/>
          <w:b/>
          <w:bCs/>
          <w:iCs/>
          <w:noProof/>
          <w:sz w:val="18"/>
          <w:szCs w:val="18"/>
        </w:rPr>
      </w:pPr>
    </w:p>
    <w:p w14:paraId="497D089F" w14:textId="77777777" w:rsidR="002E3EED" w:rsidRPr="002E3EED" w:rsidRDefault="002E3EED" w:rsidP="002E3EED">
      <w:pPr>
        <w:pStyle w:val="33"/>
        <w:spacing w:before="0" w:line="288" w:lineRule="auto"/>
        <w:ind w:firstLineChars="200" w:firstLine="361"/>
        <w:rPr>
          <w:rFonts w:ascii="Palatino Linotype" w:hAnsi="Palatino Linotype" w:cs="Arial"/>
          <w:b/>
          <w:bCs/>
          <w:iCs/>
          <w:noProof/>
          <w:sz w:val="18"/>
          <w:szCs w:val="18"/>
        </w:rPr>
      </w:pPr>
    </w:p>
    <w:p w14:paraId="5CC09B38" w14:textId="77777777" w:rsidR="002E3EED" w:rsidRPr="002E3EED" w:rsidRDefault="002E3EED" w:rsidP="002E3EED">
      <w:pPr>
        <w:pStyle w:val="33"/>
        <w:spacing w:before="0" w:line="288" w:lineRule="auto"/>
        <w:ind w:firstLineChars="200" w:firstLine="361"/>
        <w:rPr>
          <w:rFonts w:ascii="Palatino Linotype" w:hAnsi="Palatino Linotype" w:cs="Arial"/>
          <w:b/>
          <w:bCs/>
          <w:iCs/>
          <w:noProof/>
          <w:sz w:val="18"/>
          <w:szCs w:val="18"/>
        </w:rPr>
      </w:pPr>
    </w:p>
    <w:p w14:paraId="640F9CEA" w14:textId="0D847F32" w:rsidR="002E3EED" w:rsidRDefault="002E3EED" w:rsidP="002E3EED">
      <w:pPr>
        <w:pStyle w:val="33"/>
        <w:spacing w:before="0" w:line="288" w:lineRule="auto"/>
        <w:ind w:firstLineChars="200" w:firstLine="361"/>
        <w:rPr>
          <w:rFonts w:ascii="Palatino Linotype" w:hAnsi="Palatino Linotype" w:cs="Arial"/>
          <w:b/>
          <w:bCs/>
          <w:iCs/>
          <w:noProof/>
          <w:sz w:val="18"/>
          <w:szCs w:val="18"/>
        </w:rPr>
      </w:pPr>
    </w:p>
    <w:p w14:paraId="2F1061D4" w14:textId="4DE84AB5" w:rsidR="002E3EED" w:rsidRDefault="002E3EED" w:rsidP="002E3EED">
      <w:pPr>
        <w:pStyle w:val="33"/>
        <w:spacing w:before="0" w:line="288" w:lineRule="auto"/>
        <w:ind w:firstLineChars="200" w:firstLine="361"/>
        <w:rPr>
          <w:rFonts w:ascii="Palatino Linotype" w:hAnsi="Palatino Linotype" w:cs="Arial"/>
          <w:b/>
          <w:bCs/>
          <w:iCs/>
          <w:noProof/>
          <w:sz w:val="18"/>
          <w:szCs w:val="18"/>
        </w:rPr>
      </w:pPr>
    </w:p>
    <w:p w14:paraId="6386D36D" w14:textId="77777777" w:rsidR="002E3EED" w:rsidRPr="002E3EED" w:rsidRDefault="002E3EED" w:rsidP="002E3EED">
      <w:pPr>
        <w:pStyle w:val="33"/>
        <w:spacing w:before="0" w:line="288" w:lineRule="auto"/>
        <w:ind w:firstLineChars="200" w:firstLine="361"/>
        <w:rPr>
          <w:rFonts w:ascii="Palatino Linotype" w:hAnsi="Palatino Linotype" w:cs="Arial"/>
          <w:b/>
          <w:bCs/>
          <w:iCs/>
          <w:noProof/>
          <w:sz w:val="18"/>
          <w:szCs w:val="18"/>
        </w:rPr>
      </w:pPr>
    </w:p>
    <w:p w14:paraId="4603BA96" w14:textId="03B6D8C7" w:rsidR="002E3EED" w:rsidRPr="002E3EED" w:rsidRDefault="002E3EED" w:rsidP="002E3EED">
      <w:pPr>
        <w:pStyle w:val="33"/>
        <w:spacing w:line="288" w:lineRule="auto"/>
        <w:rPr>
          <w:rFonts w:ascii="Arial" w:hAnsi="Arial" w:cs="Arial"/>
          <w:b/>
          <w:bCs/>
          <w:iCs/>
          <w:noProof/>
          <w:sz w:val="18"/>
          <w:szCs w:val="18"/>
        </w:rPr>
      </w:pPr>
      <w:r w:rsidRPr="002E3EED">
        <w:rPr>
          <w:rFonts w:ascii="Arial" w:hAnsi="Arial" w:cs="Arial"/>
          <w:b/>
          <w:bCs/>
          <w:iCs/>
          <w:noProof/>
          <w:sz w:val="18"/>
          <w:szCs w:val="18"/>
          <w:lang w:val="en-SG"/>
        </w:rPr>
        <w:t xml:space="preserve">Fig.1  </w:t>
      </w:r>
      <w:r w:rsidRPr="002E3EED">
        <w:rPr>
          <w:rFonts w:ascii="Arial" w:hAnsi="Arial" w:cs="Arial"/>
          <w:b/>
          <w:bCs/>
          <w:iCs/>
          <w:noProof/>
          <w:sz w:val="18"/>
          <w:szCs w:val="18"/>
        </w:rPr>
        <w:t>XXXXXXXXXXXXXXXXXXXXXXXX</w:t>
      </w:r>
    </w:p>
    <w:p w14:paraId="1DE20C57" w14:textId="77777777" w:rsidR="00C42124" w:rsidRPr="00C42124" w:rsidRDefault="00C42124" w:rsidP="00C42124">
      <w:pPr>
        <w:pStyle w:val="33"/>
        <w:spacing w:line="288" w:lineRule="auto"/>
        <w:ind w:firstLineChars="200" w:firstLine="360"/>
        <w:rPr>
          <w:rFonts w:ascii="Palatino Linotype" w:hAnsi="Palatino Linotype" w:cs="Arial"/>
          <w:bCs/>
          <w:iCs/>
          <w:noProof/>
          <w:sz w:val="18"/>
          <w:szCs w:val="18"/>
        </w:rPr>
      </w:pPr>
      <w:r w:rsidRPr="00C42124">
        <w:rPr>
          <w:rFonts w:ascii="Palatino Linotype" w:hAnsi="Palatino Linotype" w:cs="Arial"/>
          <w:bCs/>
          <w:iCs/>
          <w:noProof/>
          <w:sz w:val="18"/>
          <w:szCs w:val="18"/>
        </w:rPr>
        <w:t>?????????????????????????</w:t>
      </w:r>
    </w:p>
    <w:p w14:paraId="04003A0E" w14:textId="155A8B68" w:rsidR="00C42124" w:rsidRPr="00C42124" w:rsidRDefault="00C42124" w:rsidP="00C42124">
      <w:pPr>
        <w:pStyle w:val="33"/>
        <w:spacing w:line="288" w:lineRule="auto"/>
        <w:rPr>
          <w:rFonts w:ascii="Palatino Linotype" w:hAnsi="Palatino Linotype" w:cs="Arial"/>
          <w:bCs/>
          <w:iCs/>
          <w:noProof/>
          <w:sz w:val="18"/>
          <w:szCs w:val="18"/>
        </w:rPr>
      </w:pPr>
      <w:r w:rsidRPr="00C42124">
        <w:rPr>
          <w:rFonts w:ascii="Palatino Linotype" w:hAnsi="Palatino Linotype" w:cs="Arial"/>
          <w:bCs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9EB9C5A" wp14:editId="7FDE4BA8">
                <wp:simplePos x="0" y="0"/>
                <wp:positionH relativeFrom="column">
                  <wp:posOffset>288722</wp:posOffset>
                </wp:positionH>
                <wp:positionV relativeFrom="paragraph">
                  <wp:posOffset>164476</wp:posOffset>
                </wp:positionV>
                <wp:extent cx="1341755" cy="363855"/>
                <wp:effectExtent l="0" t="0" r="0" b="0"/>
                <wp:wrapNone/>
                <wp:docPr id="121" name="文本框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755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D22390" w14:textId="77777777" w:rsidR="00C42124" w:rsidRDefault="00C42124" w:rsidP="00C42124">
                            <w:pPr>
                              <w:pStyle w:val="afa"/>
                            </w:pPr>
                            <w:r>
                              <w:rPr>
                                <w:rFonts w:ascii="等线" w:hAnsi="等线" w:hint="eastAsia"/>
                                <w:b/>
                                <w:bCs/>
                                <w:color w:val="FFFF00"/>
                                <w:kern w:val="24"/>
                              </w:rPr>
                              <w:t>Pt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00"/>
                                <w:kern w:val="24"/>
                                <w:position w:val="-6"/>
                                <w:vertAlign w:val="subscript"/>
                              </w:rPr>
                              <w:t>1200s</w:t>
                            </w:r>
                            <w:r>
                              <w:rPr>
                                <w:rFonts w:ascii="等线" w:hAnsi="等线" w:hint="eastAsia"/>
                                <w:b/>
                                <w:bCs/>
                                <w:color w:val="FFFF00"/>
                                <w:kern w:val="24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等线" w:hAnsi="等线" w:hint="eastAsia"/>
                                <w:b/>
                                <w:bCs/>
                                <w:color w:val="FFFF00"/>
                                <w:kern w:val="24"/>
                              </w:rPr>
                              <w:t>Ti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B9C5A" id="文本框 121" o:spid="_x0000_s1028" type="#_x0000_t202" style="position:absolute;left:0;text-align:left;margin-left:22.75pt;margin-top:12.95pt;width:105.65pt;height:28.6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" filled="f" stroked="f">
                <v:textbox style="mso-fit-shape-to-text:t">
                  <w:txbxContent>
                    <w:p w14:paraId="2DD22390" w14:textId="77777777" w:rsidR="00C42124" w:rsidRDefault="00C42124" w:rsidP="00C42124">
                      <w:pPr>
                        <w:pStyle w:val="afa"/>
                      </w:pPr>
                      <w:r>
                        <w:rPr>
                          <w:rFonts w:ascii="等线" w:hAnsi="等线" w:hint="eastAsia"/>
                          <w:b/>
                          <w:bCs/>
                          <w:color w:val="FFFF00"/>
                          <w:kern w:val="24"/>
                        </w:rPr>
                        <w:t>Pt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00"/>
                          <w:kern w:val="24"/>
                          <w:position w:val="-6"/>
                          <w:vertAlign w:val="subscript"/>
                        </w:rPr>
                        <w:t>1200s</w:t>
                      </w:r>
                      <w:r>
                        <w:rPr>
                          <w:rFonts w:ascii="等线" w:hAnsi="等线" w:hint="eastAsia"/>
                          <w:b/>
                          <w:bCs/>
                          <w:color w:val="FFFF00"/>
                          <w:kern w:val="24"/>
                        </w:rPr>
                        <w:t>/</w:t>
                      </w:r>
                      <w:proofErr w:type="spellStart"/>
                      <w:r>
                        <w:rPr>
                          <w:rFonts w:ascii="等线" w:hAnsi="等线" w:hint="eastAsia"/>
                          <w:b/>
                          <w:bCs/>
                          <w:color w:val="FFFF00"/>
                          <w:kern w:val="24"/>
                        </w:rPr>
                        <w:t>Ti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C42124">
        <w:rPr>
          <w:rFonts w:ascii="Palatino Linotype" w:hAnsi="Palatino Linotype" w:cs="Arial"/>
          <w:bCs/>
          <w:iCs/>
          <w:noProof/>
          <w:sz w:val="18"/>
          <w:szCs w:val="18"/>
        </w:rPr>
        <w:drawing>
          <wp:anchor distT="0" distB="0" distL="114300" distR="114300" simplePos="0" relativeHeight="251666944" behindDoc="1" locked="0" layoutInCell="1" allowOverlap="1" wp14:anchorId="2A332F61" wp14:editId="5343E0B3">
            <wp:simplePos x="0" y="0"/>
            <wp:positionH relativeFrom="margin">
              <wp:posOffset>3488433</wp:posOffset>
            </wp:positionH>
            <wp:positionV relativeFrom="paragraph">
              <wp:posOffset>210602</wp:posOffset>
            </wp:positionV>
            <wp:extent cx="2260600" cy="1663700"/>
            <wp:effectExtent l="0" t="0" r="6350" b="0"/>
            <wp:wrapNone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66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BFD366" w14:textId="47EBE0F3" w:rsidR="00C42124" w:rsidRPr="00C42124" w:rsidRDefault="00C42124" w:rsidP="00C42124">
      <w:pPr>
        <w:pStyle w:val="33"/>
        <w:spacing w:line="288" w:lineRule="auto"/>
        <w:rPr>
          <w:rFonts w:ascii="Palatino Linotype" w:hAnsi="Palatino Linotype" w:cs="Arial"/>
          <w:bCs/>
          <w:iCs/>
          <w:noProof/>
          <w:sz w:val="18"/>
          <w:szCs w:val="18"/>
        </w:rPr>
      </w:pPr>
      <w:r w:rsidRPr="00C42124">
        <w:rPr>
          <w:rFonts w:ascii="Palatino Linotype" w:hAnsi="Palatino Linotype" w:cs="Arial"/>
          <w:bCs/>
          <w:iCs/>
          <w:noProof/>
          <w:sz w:val="18"/>
          <w:szCs w:val="18"/>
        </w:rPr>
        <w:drawing>
          <wp:anchor distT="0" distB="0" distL="114300" distR="114300" simplePos="0" relativeHeight="251667968" behindDoc="1" locked="0" layoutInCell="1" allowOverlap="1" wp14:anchorId="1ED9F25A" wp14:editId="5654A7A1">
            <wp:simplePos x="0" y="0"/>
            <wp:positionH relativeFrom="column">
              <wp:posOffset>1457325</wp:posOffset>
            </wp:positionH>
            <wp:positionV relativeFrom="paragraph">
              <wp:posOffset>17780</wp:posOffset>
            </wp:positionV>
            <wp:extent cx="1004570" cy="772160"/>
            <wp:effectExtent l="19050" t="19050" r="24130" b="27940"/>
            <wp:wrapNone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7721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124">
        <w:rPr>
          <w:rFonts w:ascii="Palatino Linotype" w:hAnsi="Palatino Linotype" w:cs="Arial"/>
          <w:b/>
          <w:bCs/>
          <w:iCs/>
          <w:noProof/>
          <w:sz w:val="18"/>
          <w:szCs w:val="18"/>
        </w:rPr>
        <w:t>A</w:t>
      </w:r>
    </w:p>
    <w:p w14:paraId="351DBF41" w14:textId="0ED4C3C1" w:rsidR="00C42124" w:rsidRPr="00C42124" w:rsidRDefault="00C42124" w:rsidP="00C42124">
      <w:pPr>
        <w:pStyle w:val="33"/>
        <w:spacing w:line="288" w:lineRule="auto"/>
        <w:rPr>
          <w:rFonts w:ascii="Palatino Linotype" w:hAnsi="Palatino Linotype" w:cs="Arial"/>
          <w:bCs/>
          <w:iCs/>
          <w:noProof/>
          <w:sz w:val="18"/>
          <w:szCs w:val="18"/>
        </w:rPr>
      </w:pPr>
      <w:r w:rsidRPr="00C42124">
        <w:rPr>
          <w:rFonts w:ascii="Palatino Linotype" w:hAnsi="Palatino Linotype" w:cs="Arial"/>
          <w:bCs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8AD5710" wp14:editId="08AFAF4C">
                <wp:simplePos x="0" y="0"/>
                <wp:positionH relativeFrom="column">
                  <wp:posOffset>1706880</wp:posOffset>
                </wp:positionH>
                <wp:positionV relativeFrom="paragraph">
                  <wp:posOffset>108570</wp:posOffset>
                </wp:positionV>
                <wp:extent cx="904875" cy="260350"/>
                <wp:effectExtent l="0" t="0" r="0" b="0"/>
                <wp:wrapNone/>
                <wp:docPr id="118" name="文本框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4875" cy="260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AB0AB3" w14:textId="77777777" w:rsidR="00C42124" w:rsidRDefault="00C42124" w:rsidP="00C421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10.0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μm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D5710" id="文本框 118" o:spid="_x0000_s1029" type="#_x0000_t202" style="position:absolute;left:0;text-align:left;margin-left:134.4pt;margin-top:8.55pt;width:71.25pt;height:20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" filled="f" stroked="f">
                <v:textbox style="mso-fit-shape-to-text:t">
                  <w:txbxContent>
                    <w:p w14:paraId="71AB0AB3" w14:textId="77777777" w:rsidR="00C42124" w:rsidRDefault="00C42124" w:rsidP="00C421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10.0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μm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13EFA3A" w14:textId="20C4EDFB" w:rsidR="00C42124" w:rsidRPr="00C42124" w:rsidRDefault="00C42124" w:rsidP="00C42124">
      <w:pPr>
        <w:pStyle w:val="33"/>
        <w:spacing w:line="288" w:lineRule="auto"/>
        <w:rPr>
          <w:rFonts w:ascii="Palatino Linotype" w:hAnsi="Palatino Linotype" w:cs="Arial"/>
          <w:bCs/>
          <w:iCs/>
          <w:noProof/>
          <w:sz w:val="18"/>
          <w:szCs w:val="18"/>
        </w:rPr>
      </w:pPr>
      <w:r w:rsidRPr="00C42124">
        <w:rPr>
          <w:rFonts w:ascii="Palatino Linotype" w:hAnsi="Palatino Linotype" w:cs="Arial"/>
          <w:bCs/>
          <w:iCs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71040" behindDoc="0" locked="0" layoutInCell="1" allowOverlap="1" wp14:anchorId="7CF1A47A" wp14:editId="44D91951">
                <wp:simplePos x="0" y="0"/>
                <wp:positionH relativeFrom="column">
                  <wp:posOffset>1957853</wp:posOffset>
                </wp:positionH>
                <wp:positionV relativeFrom="paragraph">
                  <wp:posOffset>207092</wp:posOffset>
                </wp:positionV>
                <wp:extent cx="431800" cy="0"/>
                <wp:effectExtent l="0" t="0" r="0" b="0"/>
                <wp:wrapNone/>
                <wp:docPr id="117" name="直接连接符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180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8AC0BE" id="直接连接符 117" o:spid="_x0000_s1026" style="position:absolute;left:0;text-align:left;z-index:251671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54.15pt,16.3pt" to="188.1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" strokecolor="white [3212]" strokeweight="1.75pt">
                <o:lock v:ext="edit" shapetype="f"/>
              </v:line>
            </w:pict>
          </mc:Fallback>
        </mc:AlternateContent>
      </w:r>
      <w:r w:rsidRPr="00C42124">
        <w:rPr>
          <w:rFonts w:ascii="Palatino Linotype" w:hAnsi="Palatino Linotype" w:cs="Arial"/>
          <w:bCs/>
          <w:iCs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73088" behindDoc="0" locked="0" layoutInCell="1" allowOverlap="1" wp14:anchorId="72E2761E" wp14:editId="57AD164F">
                <wp:simplePos x="0" y="0"/>
                <wp:positionH relativeFrom="column">
                  <wp:posOffset>1932305</wp:posOffset>
                </wp:positionH>
                <wp:positionV relativeFrom="paragraph">
                  <wp:posOffset>1329689</wp:posOffset>
                </wp:positionV>
                <wp:extent cx="431800" cy="0"/>
                <wp:effectExtent l="0" t="0" r="0" b="0"/>
                <wp:wrapNone/>
                <wp:docPr id="115" name="直接连接符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180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65A96D" id="直接连接符 115" o:spid="_x0000_s1026" style="position:absolute;left:0;text-align:left;z-index:25167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52.15pt,104.7pt" to="186.15pt,10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" strokecolor="white [3212]" strokeweight="1.75pt">
                <o:lock v:ext="edit" shapetype="f"/>
              </v:line>
            </w:pict>
          </mc:Fallback>
        </mc:AlternateContent>
      </w:r>
    </w:p>
    <w:p w14:paraId="78126633" w14:textId="00D60776" w:rsidR="00C42124" w:rsidRPr="00C42124" w:rsidRDefault="00C42124" w:rsidP="00C42124">
      <w:pPr>
        <w:pStyle w:val="33"/>
        <w:spacing w:line="288" w:lineRule="auto"/>
        <w:rPr>
          <w:rFonts w:ascii="Palatino Linotype" w:hAnsi="Palatino Linotype" w:cs="Arial"/>
          <w:bCs/>
          <w:iCs/>
          <w:noProof/>
          <w:sz w:val="18"/>
          <w:szCs w:val="18"/>
        </w:rPr>
      </w:pPr>
    </w:p>
    <w:p w14:paraId="74E79847" w14:textId="051466E5" w:rsidR="00C42124" w:rsidRPr="00C42124" w:rsidRDefault="00C42124" w:rsidP="00C42124">
      <w:pPr>
        <w:pStyle w:val="33"/>
        <w:spacing w:line="288" w:lineRule="auto"/>
        <w:rPr>
          <w:rFonts w:ascii="Palatino Linotype" w:hAnsi="Palatino Linotype" w:cs="Arial"/>
          <w:bCs/>
          <w:iCs/>
          <w:noProof/>
          <w:sz w:val="18"/>
          <w:szCs w:val="18"/>
        </w:rPr>
      </w:pPr>
      <w:r w:rsidRPr="00C42124">
        <w:rPr>
          <w:rFonts w:ascii="Palatino Linotype" w:hAnsi="Palatino Linotype" w:cs="Arial"/>
          <w:bCs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D3FC7D7" wp14:editId="32F8A1E1">
                <wp:simplePos x="0" y="0"/>
                <wp:positionH relativeFrom="column">
                  <wp:posOffset>1677035</wp:posOffset>
                </wp:positionH>
                <wp:positionV relativeFrom="paragraph">
                  <wp:posOffset>217876</wp:posOffset>
                </wp:positionV>
                <wp:extent cx="904875" cy="260350"/>
                <wp:effectExtent l="0" t="0" r="0" b="0"/>
                <wp:wrapNone/>
                <wp:docPr id="116" name="文本框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4875" cy="260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C6687E" w14:textId="77777777" w:rsidR="00C42124" w:rsidRDefault="00C42124" w:rsidP="00C421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10.0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μm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FC7D7" id="文本框 116" o:spid="_x0000_s1030" type="#_x0000_t202" style="position:absolute;left:0;text-align:left;margin-left:132.05pt;margin-top:17.15pt;width:71.25pt;height:20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" filled="f" stroked="f">
                <v:textbox style="mso-fit-shape-to-text:t">
                  <w:txbxContent>
                    <w:p w14:paraId="49C6687E" w14:textId="77777777" w:rsidR="00C42124" w:rsidRDefault="00C42124" w:rsidP="00C421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10.0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μm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3C9CF68" w14:textId="7ABC06C0" w:rsidR="00C42124" w:rsidRPr="00C42124" w:rsidRDefault="00C42124" w:rsidP="00C42124">
      <w:pPr>
        <w:pStyle w:val="33"/>
        <w:spacing w:line="288" w:lineRule="auto"/>
        <w:rPr>
          <w:rFonts w:ascii="Palatino Linotype" w:hAnsi="Palatino Linotype" w:cs="Arial"/>
          <w:bCs/>
          <w:iCs/>
          <w:noProof/>
          <w:sz w:val="18"/>
          <w:szCs w:val="18"/>
        </w:rPr>
      </w:pPr>
      <w:r w:rsidRPr="00C42124">
        <w:rPr>
          <w:rFonts w:ascii="Palatino Linotype" w:hAnsi="Palatino Linotype" w:cs="Arial"/>
          <w:bCs/>
          <w:iCs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83328" behindDoc="0" locked="0" layoutInCell="1" allowOverlap="1" wp14:anchorId="2D4C3F6A" wp14:editId="07670225">
                <wp:simplePos x="0" y="0"/>
                <wp:positionH relativeFrom="column">
                  <wp:posOffset>1929730</wp:posOffset>
                </wp:positionH>
                <wp:positionV relativeFrom="paragraph">
                  <wp:posOffset>211268</wp:posOffset>
                </wp:positionV>
                <wp:extent cx="431800" cy="0"/>
                <wp:effectExtent l="0" t="0" r="0" b="0"/>
                <wp:wrapNone/>
                <wp:docPr id="122" name="直接连接符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180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F131F6" id="直接连接符 122" o:spid="_x0000_s1026" style="position:absolute;left:0;text-align:left;z-index:251683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51.95pt,16.65pt" to="185.9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" strokecolor="white [3212]" strokeweight="1.75pt">
                <o:lock v:ext="edit" shapetype="f"/>
              </v:line>
            </w:pict>
          </mc:Fallback>
        </mc:AlternateContent>
      </w:r>
    </w:p>
    <w:p w14:paraId="2026AD1D" w14:textId="251D9981" w:rsidR="00C42124" w:rsidRPr="00C42124" w:rsidRDefault="00C42124" w:rsidP="00C42124">
      <w:pPr>
        <w:pStyle w:val="33"/>
        <w:spacing w:line="288" w:lineRule="auto"/>
        <w:rPr>
          <w:rFonts w:ascii="Palatino Linotype" w:hAnsi="Palatino Linotype" w:cs="Arial"/>
          <w:bCs/>
          <w:iCs/>
          <w:noProof/>
          <w:sz w:val="18"/>
          <w:szCs w:val="18"/>
        </w:rPr>
      </w:pPr>
    </w:p>
    <w:p w14:paraId="062CB47A" w14:textId="596F581F" w:rsidR="00C42124" w:rsidRPr="00C42124" w:rsidRDefault="00C42124" w:rsidP="00C42124">
      <w:pPr>
        <w:pStyle w:val="33"/>
        <w:spacing w:line="288" w:lineRule="auto"/>
        <w:rPr>
          <w:rFonts w:ascii="Palatino Linotype" w:hAnsi="Palatino Linotype" w:cs="Arial"/>
          <w:b/>
          <w:bCs/>
          <w:iCs/>
          <w:noProof/>
          <w:sz w:val="18"/>
          <w:szCs w:val="18"/>
        </w:rPr>
      </w:pPr>
      <w:r w:rsidRPr="00C42124">
        <w:rPr>
          <w:rFonts w:ascii="Palatino Linotype" w:hAnsi="Palatino Linotype" w:cs="Arial"/>
          <w:bCs/>
          <w:iCs/>
          <w:noProof/>
          <w:sz w:val="18"/>
          <w:szCs w:val="18"/>
        </w:rPr>
        <w:drawing>
          <wp:anchor distT="0" distB="0" distL="114300" distR="114300" simplePos="0" relativeHeight="251677184" behindDoc="1" locked="0" layoutInCell="1" allowOverlap="1" wp14:anchorId="77272C4B" wp14:editId="7E459939">
            <wp:simplePos x="0" y="0"/>
            <wp:positionH relativeFrom="column">
              <wp:posOffset>1490345</wp:posOffset>
            </wp:positionH>
            <wp:positionV relativeFrom="paragraph">
              <wp:posOffset>118110</wp:posOffset>
            </wp:positionV>
            <wp:extent cx="979805" cy="789940"/>
            <wp:effectExtent l="19050" t="19050" r="10795" b="10160"/>
            <wp:wrapNone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7899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124">
        <w:rPr>
          <w:rFonts w:ascii="Palatino Linotype" w:hAnsi="Palatino Linotype" w:cs="Arial"/>
          <w:bCs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4DB2046" wp14:editId="4F1422D5">
                <wp:simplePos x="0" y="0"/>
                <wp:positionH relativeFrom="column">
                  <wp:posOffset>236220</wp:posOffset>
                </wp:positionH>
                <wp:positionV relativeFrom="paragraph">
                  <wp:posOffset>81915</wp:posOffset>
                </wp:positionV>
                <wp:extent cx="1341755" cy="378460"/>
                <wp:effectExtent l="0" t="0" r="0" b="0"/>
                <wp:wrapNone/>
                <wp:docPr id="112" name="文本框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755" cy="37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A3802A" w14:textId="77777777" w:rsidR="00C42124" w:rsidRDefault="00C42124" w:rsidP="00C42124">
                            <w:r>
                              <w:rPr>
                                <w:rFonts w:ascii="等线" w:hAnsi="等线" w:cs="Times New Roman" w:hint="eastAsia"/>
                                <w:b/>
                                <w:bCs/>
                                <w:color w:val="FFFF00"/>
                                <w:kern w:val="24"/>
                              </w:rPr>
                              <w:t>Pt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FFFF00"/>
                                <w:kern w:val="24"/>
                                <w:position w:val="-6"/>
                                <w:vertAlign w:val="subscript"/>
                              </w:rPr>
                              <w:t>1400s</w:t>
                            </w:r>
                            <w:r>
                              <w:rPr>
                                <w:rFonts w:ascii="等线" w:hAnsi="等线" w:cs="Times New Roman" w:hint="eastAsia"/>
                                <w:b/>
                                <w:bCs/>
                                <w:color w:val="FFFF00"/>
                                <w:kern w:val="24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等线" w:hAnsi="等线" w:cs="Times New Roman" w:hint="eastAsia"/>
                                <w:b/>
                                <w:bCs/>
                                <w:color w:val="FFFF00"/>
                                <w:kern w:val="24"/>
                              </w:rPr>
                              <w:t>Ti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B2046" id="文本框 112" o:spid="_x0000_s1031" type="#_x0000_t202" style="position:absolute;left:0;text-align:left;margin-left:18.6pt;margin-top:6.45pt;width:105.65pt;height:29.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" filled="f" stroked="f">
                <v:textbox style="mso-fit-shape-to-text:t">
                  <w:txbxContent>
                    <w:p w14:paraId="5BA3802A" w14:textId="77777777" w:rsidR="00C42124" w:rsidRDefault="00C42124" w:rsidP="00C42124">
                      <w:r>
                        <w:rPr>
                          <w:rFonts w:ascii="等线" w:hAnsi="等线" w:cs="Times New Roman" w:hint="eastAsia"/>
                          <w:b/>
                          <w:bCs/>
                          <w:color w:val="FFFF00"/>
                          <w:kern w:val="24"/>
                        </w:rPr>
                        <w:t>Pt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FFFF00"/>
                          <w:kern w:val="24"/>
                          <w:position w:val="-6"/>
                          <w:vertAlign w:val="subscript"/>
                        </w:rPr>
                        <w:t>1400s</w:t>
                      </w:r>
                      <w:r>
                        <w:rPr>
                          <w:rFonts w:ascii="等线" w:hAnsi="等线" w:cs="Times New Roman" w:hint="eastAsia"/>
                          <w:b/>
                          <w:bCs/>
                          <w:color w:val="FFFF00"/>
                          <w:kern w:val="24"/>
                        </w:rPr>
                        <w:t>/</w:t>
                      </w:r>
                      <w:proofErr w:type="spellStart"/>
                      <w:r>
                        <w:rPr>
                          <w:rFonts w:ascii="等线" w:hAnsi="等线" w:cs="Times New Roman" w:hint="eastAsia"/>
                          <w:b/>
                          <w:bCs/>
                          <w:color w:val="FFFF00"/>
                          <w:kern w:val="24"/>
                        </w:rPr>
                        <w:t>Ti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C42124">
        <w:rPr>
          <w:rFonts w:ascii="Palatino Linotype" w:hAnsi="Palatino Linotype" w:cs="Arial"/>
          <w:bCs/>
          <w:iCs/>
          <w:noProof/>
          <w:sz w:val="18"/>
          <w:szCs w:val="18"/>
        </w:rPr>
        <w:drawing>
          <wp:anchor distT="0" distB="0" distL="114300" distR="114300" simplePos="0" relativeHeight="251675136" behindDoc="1" locked="0" layoutInCell="1" allowOverlap="1" wp14:anchorId="5571EDFA" wp14:editId="52891A6C">
            <wp:simplePos x="0" y="0"/>
            <wp:positionH relativeFrom="column">
              <wp:posOffset>229870</wp:posOffset>
            </wp:positionH>
            <wp:positionV relativeFrom="paragraph">
              <wp:posOffset>98425</wp:posOffset>
            </wp:positionV>
            <wp:extent cx="2260600" cy="1663700"/>
            <wp:effectExtent l="0" t="0" r="6350" b="0"/>
            <wp:wrapNone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66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124">
        <w:rPr>
          <w:rFonts w:ascii="Palatino Linotype" w:hAnsi="Palatino Linotype" w:cs="Arial"/>
          <w:b/>
          <w:bCs/>
          <w:iCs/>
          <w:noProof/>
          <w:sz w:val="18"/>
          <w:szCs w:val="18"/>
        </w:rPr>
        <w:t>B</w:t>
      </w:r>
    </w:p>
    <w:p w14:paraId="7C14724D" w14:textId="738C8CE3" w:rsidR="00C42124" w:rsidRPr="00C42124" w:rsidRDefault="00C42124" w:rsidP="00C42124">
      <w:pPr>
        <w:pStyle w:val="33"/>
        <w:spacing w:line="288" w:lineRule="auto"/>
        <w:rPr>
          <w:rFonts w:ascii="Palatino Linotype" w:hAnsi="Palatino Linotype" w:cs="Arial"/>
          <w:bCs/>
          <w:iCs/>
          <w:noProof/>
          <w:sz w:val="18"/>
          <w:szCs w:val="18"/>
        </w:rPr>
      </w:pPr>
    </w:p>
    <w:p w14:paraId="3771E6D7" w14:textId="40FC3D70" w:rsidR="00C42124" w:rsidRPr="00C42124" w:rsidRDefault="00FC73DB" w:rsidP="00C42124">
      <w:pPr>
        <w:pStyle w:val="33"/>
        <w:spacing w:line="288" w:lineRule="auto"/>
        <w:rPr>
          <w:rFonts w:ascii="Palatino Linotype" w:hAnsi="Palatino Linotype" w:cs="Arial"/>
          <w:bCs/>
          <w:iCs/>
          <w:noProof/>
          <w:sz w:val="18"/>
          <w:szCs w:val="18"/>
        </w:rPr>
      </w:pPr>
      <w:r w:rsidRPr="00C42124">
        <w:rPr>
          <w:rFonts w:ascii="Palatino Linotype" w:hAnsi="Palatino Linotype" w:cs="Arial"/>
          <w:bCs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B7D1ECD" wp14:editId="1FC6C1F7">
                <wp:simplePos x="0" y="0"/>
                <wp:positionH relativeFrom="column">
                  <wp:posOffset>1756099</wp:posOffset>
                </wp:positionH>
                <wp:positionV relativeFrom="paragraph">
                  <wp:posOffset>124857</wp:posOffset>
                </wp:positionV>
                <wp:extent cx="904875" cy="260350"/>
                <wp:effectExtent l="0" t="0" r="0" b="0"/>
                <wp:wrapNone/>
                <wp:docPr id="108" name="文本框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4875" cy="260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DDC52C" w14:textId="77777777" w:rsidR="00C42124" w:rsidRDefault="00C42124" w:rsidP="00C421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10.0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μm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D1ECD" id="文本框 108" o:spid="_x0000_s1032" type="#_x0000_t202" style="position:absolute;left:0;text-align:left;margin-left:138.3pt;margin-top:9.85pt;width:71.25pt;height:20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" filled="f" stroked="f">
                <v:textbox style="mso-fit-shape-to-text:t">
                  <w:txbxContent>
                    <w:p w14:paraId="73DDC52C" w14:textId="77777777" w:rsidR="00C42124" w:rsidRDefault="00C42124" w:rsidP="00C421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10.0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μm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27B18B1E" w14:textId="78CF5826" w:rsidR="00C42124" w:rsidRPr="00C42124" w:rsidRDefault="00FC73DB" w:rsidP="00C42124">
      <w:pPr>
        <w:pStyle w:val="33"/>
        <w:spacing w:line="288" w:lineRule="auto"/>
        <w:rPr>
          <w:rFonts w:ascii="Palatino Linotype" w:hAnsi="Palatino Linotype" w:cs="Arial"/>
          <w:bCs/>
          <w:iCs/>
          <w:noProof/>
          <w:sz w:val="18"/>
          <w:szCs w:val="18"/>
        </w:rPr>
      </w:pPr>
      <w:r w:rsidRPr="00C42124">
        <w:rPr>
          <w:rFonts w:ascii="Palatino Linotype" w:hAnsi="Palatino Linotype" w:cs="Arial"/>
          <w:bCs/>
          <w:iCs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85376" behindDoc="0" locked="0" layoutInCell="1" allowOverlap="1" wp14:anchorId="53F1C97C" wp14:editId="5273BC6A">
                <wp:simplePos x="0" y="0"/>
                <wp:positionH relativeFrom="column">
                  <wp:posOffset>1991898</wp:posOffset>
                </wp:positionH>
                <wp:positionV relativeFrom="paragraph">
                  <wp:posOffset>83236</wp:posOffset>
                </wp:positionV>
                <wp:extent cx="431800" cy="0"/>
                <wp:effectExtent l="0" t="0" r="0" b="0"/>
                <wp:wrapNone/>
                <wp:docPr id="125" name="直接连接符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180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DF0464" id="直接连接符 125" o:spid="_x0000_s1026" style="position:absolute;left:0;text-align:left;z-index:251685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56.85pt,6.55pt" to="190.8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" strokecolor="white [3212]" strokeweight="1.75pt">
                <o:lock v:ext="edit" shapetype="f"/>
              </v:line>
            </w:pict>
          </mc:Fallback>
        </mc:AlternateContent>
      </w:r>
    </w:p>
    <w:p w14:paraId="6132BC89" w14:textId="26B55815" w:rsidR="00C42124" w:rsidRPr="00C42124" w:rsidRDefault="00C42124" w:rsidP="00C42124">
      <w:pPr>
        <w:pStyle w:val="33"/>
        <w:spacing w:line="288" w:lineRule="auto"/>
        <w:rPr>
          <w:rFonts w:ascii="Palatino Linotype" w:hAnsi="Palatino Linotype" w:cs="Arial"/>
          <w:bCs/>
          <w:iCs/>
          <w:noProof/>
          <w:sz w:val="18"/>
          <w:szCs w:val="18"/>
        </w:rPr>
      </w:pPr>
    </w:p>
    <w:p w14:paraId="7277CE46" w14:textId="1600F0E1" w:rsidR="00C42124" w:rsidRPr="00C42124" w:rsidRDefault="00FC73DB" w:rsidP="00C42124">
      <w:pPr>
        <w:pStyle w:val="33"/>
        <w:spacing w:line="288" w:lineRule="auto"/>
        <w:rPr>
          <w:rFonts w:ascii="Palatino Linotype" w:hAnsi="Palatino Linotype" w:cs="Arial"/>
          <w:bCs/>
          <w:iCs/>
          <w:noProof/>
          <w:sz w:val="18"/>
          <w:szCs w:val="18"/>
        </w:rPr>
      </w:pPr>
      <w:r w:rsidRPr="00C42124">
        <w:rPr>
          <w:rFonts w:ascii="Palatino Linotype" w:hAnsi="Palatino Linotype" w:cs="Arial"/>
          <w:bCs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1678686" wp14:editId="0E012646">
                <wp:simplePos x="0" y="0"/>
                <wp:positionH relativeFrom="column">
                  <wp:posOffset>1745736</wp:posOffset>
                </wp:positionH>
                <wp:positionV relativeFrom="paragraph">
                  <wp:posOffset>82137</wp:posOffset>
                </wp:positionV>
                <wp:extent cx="904875" cy="260350"/>
                <wp:effectExtent l="0" t="0" r="0" b="0"/>
                <wp:wrapNone/>
                <wp:docPr id="126" name="文本框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4875" cy="260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03DF23" w14:textId="77777777" w:rsidR="00FC73DB" w:rsidRDefault="00FC73DB" w:rsidP="00C421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10.0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μm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78686" id="文本框 126" o:spid="_x0000_s1033" type="#_x0000_t202" style="position:absolute;left:0;text-align:left;margin-left:137.45pt;margin-top:6.45pt;width:71.25pt;height:20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" filled="f" stroked="f">
                <v:textbox style="mso-fit-shape-to-text:t">
                  <w:txbxContent>
                    <w:p w14:paraId="0103DF23" w14:textId="77777777" w:rsidR="00FC73DB" w:rsidRDefault="00FC73DB" w:rsidP="00C421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10.0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μm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93152F4" w14:textId="669A8F2E" w:rsidR="00C42124" w:rsidRPr="00C42124" w:rsidRDefault="00FC73DB" w:rsidP="00C42124">
      <w:pPr>
        <w:pStyle w:val="33"/>
        <w:spacing w:line="288" w:lineRule="auto"/>
        <w:rPr>
          <w:rFonts w:ascii="Palatino Linotype" w:hAnsi="Palatino Linotype" w:cs="Arial"/>
          <w:bCs/>
          <w:iCs/>
          <w:noProof/>
          <w:sz w:val="18"/>
          <w:szCs w:val="18"/>
        </w:rPr>
      </w:pPr>
      <w:r w:rsidRPr="00C42124">
        <w:rPr>
          <w:rFonts w:ascii="Palatino Linotype" w:hAnsi="Palatino Linotype" w:cs="Arial"/>
          <w:bCs/>
          <w:iCs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88448" behindDoc="0" locked="0" layoutInCell="1" allowOverlap="1" wp14:anchorId="76813706" wp14:editId="5FE279C3">
                <wp:simplePos x="0" y="0"/>
                <wp:positionH relativeFrom="column">
                  <wp:posOffset>2004839</wp:posOffset>
                </wp:positionH>
                <wp:positionV relativeFrom="paragraph">
                  <wp:posOffset>104109</wp:posOffset>
                </wp:positionV>
                <wp:extent cx="431800" cy="0"/>
                <wp:effectExtent l="0" t="0" r="0" b="0"/>
                <wp:wrapNone/>
                <wp:docPr id="127" name="直接连接符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180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BDE1FC" id="直接连接符 127" o:spid="_x0000_s1026" style="position:absolute;left:0;text-align:left;z-index:2516884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57.85pt,8.2pt" to="191.8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" strokecolor="white [3212]" strokeweight="1.75pt">
                <o:lock v:ext="edit" shapetype="f"/>
              </v:line>
            </w:pict>
          </mc:Fallback>
        </mc:AlternateContent>
      </w:r>
    </w:p>
    <w:p w14:paraId="67C0D610" w14:textId="5CA31E54" w:rsidR="00C42124" w:rsidRPr="00FC73DB" w:rsidRDefault="00C42124" w:rsidP="00FC73DB">
      <w:pPr>
        <w:pStyle w:val="33"/>
        <w:spacing w:line="288" w:lineRule="auto"/>
        <w:rPr>
          <w:rFonts w:ascii="Arial" w:hAnsi="Arial" w:cs="Arial"/>
          <w:b/>
          <w:bCs/>
          <w:iCs/>
          <w:noProof/>
          <w:sz w:val="18"/>
          <w:szCs w:val="18"/>
        </w:rPr>
      </w:pPr>
      <w:r w:rsidRPr="00FC73DB">
        <w:rPr>
          <w:rFonts w:ascii="Arial" w:hAnsi="Arial" w:cs="Arial"/>
          <w:b/>
          <w:bCs/>
          <w:iCs/>
          <w:noProof/>
          <w:sz w:val="18"/>
          <w:szCs w:val="18"/>
          <w:lang w:val="en-SG"/>
        </w:rPr>
        <w:t>Fig.</w:t>
      </w:r>
      <w:r w:rsidR="00FC73DB" w:rsidRPr="00FC73DB">
        <w:rPr>
          <w:rFonts w:ascii="Arial" w:hAnsi="Arial" w:cs="Arial"/>
          <w:b/>
          <w:bCs/>
          <w:iCs/>
          <w:noProof/>
          <w:sz w:val="18"/>
          <w:szCs w:val="18"/>
          <w:lang w:val="en-SG"/>
        </w:rPr>
        <w:t>2</w:t>
      </w:r>
      <w:r w:rsidRPr="00FC73DB">
        <w:rPr>
          <w:rFonts w:ascii="Arial" w:hAnsi="Arial" w:cs="Arial"/>
          <w:b/>
          <w:bCs/>
          <w:iCs/>
          <w:noProof/>
          <w:sz w:val="18"/>
          <w:szCs w:val="18"/>
          <w:lang w:val="en-SG"/>
        </w:rPr>
        <w:t xml:space="preserve">  </w:t>
      </w:r>
      <w:r w:rsidRPr="00FC73DB">
        <w:rPr>
          <w:rFonts w:ascii="Arial" w:hAnsi="Arial" w:cs="Arial"/>
          <w:b/>
          <w:bCs/>
          <w:iCs/>
          <w:noProof/>
          <w:sz w:val="18"/>
          <w:szCs w:val="18"/>
        </w:rPr>
        <w:t>XXXXXXXXXXXXXXXXXXXXXXXX</w:t>
      </w:r>
    </w:p>
    <w:p w14:paraId="6BE10644" w14:textId="77777777" w:rsidR="00C42124" w:rsidRPr="00C42124" w:rsidRDefault="00C42124" w:rsidP="00FC73DB">
      <w:pPr>
        <w:pStyle w:val="33"/>
        <w:spacing w:line="288" w:lineRule="auto"/>
        <w:rPr>
          <w:rFonts w:ascii="Palatino Linotype" w:hAnsi="Palatino Linotype" w:cs="Arial"/>
          <w:b/>
          <w:bCs/>
          <w:iCs/>
          <w:noProof/>
          <w:sz w:val="18"/>
          <w:szCs w:val="18"/>
        </w:rPr>
      </w:pPr>
      <w:r w:rsidRPr="00C42124">
        <w:rPr>
          <w:rFonts w:ascii="Palatino Linotype" w:hAnsi="Palatino Linotype" w:cs="Arial" w:hint="eastAsia"/>
          <w:b/>
          <w:bCs/>
          <w:iCs/>
          <w:noProof/>
          <w:sz w:val="18"/>
          <w:szCs w:val="18"/>
        </w:rPr>
        <w:t>【</w:t>
      </w:r>
      <w:r w:rsidRPr="00FC73DB">
        <w:rPr>
          <w:rFonts w:ascii="Palatino Linotype" w:hAnsi="Palatino Linotype" w:cs="Arial"/>
          <w:b/>
          <w:bCs/>
          <w:iCs/>
          <w:noProof/>
          <w:color w:val="FF0000"/>
          <w:sz w:val="18"/>
          <w:szCs w:val="18"/>
        </w:rPr>
        <w:t>Note: The figures should have resolution not lower than 400 dpi (RGB)and clear lines of 3 px, with signs and letters in BoldArial at 7 pt(JPG or TIF format).The text and images sh</w:t>
      </w:r>
      <w:bookmarkStart w:id="12" w:name="_GoBack"/>
      <w:bookmarkEnd w:id="12"/>
      <w:r w:rsidRPr="00FC73DB">
        <w:rPr>
          <w:rFonts w:ascii="Palatino Linotype" w:hAnsi="Palatino Linotype" w:cs="Arial"/>
          <w:b/>
          <w:bCs/>
          <w:iCs/>
          <w:noProof/>
          <w:color w:val="FF0000"/>
          <w:sz w:val="18"/>
          <w:szCs w:val="18"/>
        </w:rPr>
        <w:t>ould preferably be in editable format (with text boxes inserted) to facilitate later text editing.</w:t>
      </w:r>
      <w:r w:rsidRPr="00C42124">
        <w:rPr>
          <w:rFonts w:ascii="Palatino Linotype" w:hAnsi="Palatino Linotype" w:cs="Arial" w:hint="eastAsia"/>
          <w:b/>
          <w:bCs/>
          <w:iCs/>
          <w:noProof/>
          <w:sz w:val="18"/>
          <w:szCs w:val="18"/>
        </w:rPr>
        <w:t>】</w:t>
      </w:r>
    </w:p>
    <w:p w14:paraId="7B2B8A07" w14:textId="77777777" w:rsidR="00C42124" w:rsidRPr="00C42124" w:rsidRDefault="00C42124" w:rsidP="0030097F">
      <w:pPr>
        <w:pStyle w:val="33"/>
        <w:spacing w:before="0" w:line="288" w:lineRule="auto"/>
        <w:ind w:firstLineChars="200" w:firstLine="360"/>
        <w:rPr>
          <w:rFonts w:ascii="Palatino Linotype" w:hAnsi="Palatino Linotype" w:cs="Arial"/>
          <w:bCs/>
          <w:iCs/>
          <w:noProof/>
          <w:sz w:val="18"/>
          <w:szCs w:val="18"/>
        </w:rPr>
      </w:pPr>
    </w:p>
    <w:p w14:paraId="2946D6CA" w14:textId="329437C0" w:rsidR="0005359C" w:rsidRDefault="005C441D" w:rsidP="0030097F">
      <w:pPr>
        <w:pStyle w:val="33"/>
        <w:spacing w:before="0" w:line="288" w:lineRule="auto"/>
        <w:ind w:firstLineChars="200" w:firstLine="360"/>
        <w:rPr>
          <w:rFonts w:ascii="Palatino Linotype" w:hAnsi="Palatino Linotype" w:cs="Arial"/>
          <w:bCs/>
          <w:iCs/>
          <w:noProof/>
          <w:sz w:val="18"/>
          <w:szCs w:val="18"/>
        </w:rPr>
      </w:pPr>
      <w:r w:rsidRPr="005C441D">
        <w:rPr>
          <w:rFonts w:ascii="Palatino Linotype" w:hAnsi="Palatino Linotype" w:cs="Arial"/>
          <w:bCs/>
          <w:iCs/>
          <w:noProof/>
          <w:sz w:val="18"/>
          <w:szCs w:val="18"/>
        </w:rPr>
        <w:t>????????????????????????? ??????????????????????? ??????????????????????? ??????????????????????? ?????????????????????????????????????????????? ????????????????????????? ??????????????????????? ??????????????????????? ??????????????????????? ????????????????????????????????????????????? ????????????????????????? ??????????????????????? ??????????????????????? ??????????????????????? ?????????????????????????????????????????????</w:t>
      </w:r>
      <w:r w:rsidR="006054E3" w:rsidRPr="006054E3">
        <w:rPr>
          <w:rFonts w:ascii="Palatino Linotype" w:hAnsi="Palatino Linotype" w:cs="Arial"/>
          <w:bCs/>
          <w:iCs/>
          <w:noProof/>
          <w:sz w:val="18"/>
          <w:szCs w:val="18"/>
        </w:rPr>
        <w:t xml:space="preserve"> </w:t>
      </w:r>
      <w:r w:rsidR="006054E3" w:rsidRPr="005C441D">
        <w:rPr>
          <w:rFonts w:ascii="Palatino Linotype" w:hAnsi="Palatino Linotype" w:cs="Arial"/>
          <w:bCs/>
          <w:iCs/>
          <w:noProof/>
          <w:sz w:val="18"/>
          <w:szCs w:val="18"/>
        </w:rPr>
        <w:t>????????????????????????? ?????????????????</w:t>
      </w:r>
      <w:r w:rsidR="006054E3" w:rsidRPr="005C441D">
        <w:rPr>
          <w:rFonts w:ascii="Palatino Linotype" w:hAnsi="Palatino Linotype" w:cs="Arial"/>
          <w:bCs/>
          <w:iCs/>
          <w:noProof/>
          <w:sz w:val="18"/>
          <w:szCs w:val="18"/>
        </w:rPr>
        <w:lastRenderedPageBreak/>
        <w:t>?????? ??????????????????????? ??????????????????????? ?????????????????????????????????????????????? ????????????????????????? ??????????????????????? ??????????????????????? ??????????????????????? ????????????????????????????????????????????? ????????????????????????? ??????????????????????? ??????????????????????? ??????????????????????? ?????????????????????????????????????????????</w:t>
      </w:r>
    </w:p>
    <w:p w14:paraId="59DD0EEE" w14:textId="77777777" w:rsidR="002E3EED" w:rsidRDefault="002E3EED" w:rsidP="0030097F">
      <w:pPr>
        <w:pStyle w:val="33"/>
        <w:spacing w:before="0" w:line="288" w:lineRule="auto"/>
        <w:ind w:firstLineChars="200" w:firstLine="360"/>
        <w:rPr>
          <w:rFonts w:ascii="Palatino Linotype" w:hAnsi="Palatino Linotype" w:cs="Arial"/>
          <w:bCs/>
          <w:iCs/>
          <w:noProof/>
          <w:sz w:val="18"/>
          <w:szCs w:val="18"/>
        </w:rPr>
      </w:pPr>
    </w:p>
    <w:p w14:paraId="1F1A07D0" w14:textId="77777777" w:rsidR="002E3EED" w:rsidRPr="002E3EED" w:rsidRDefault="002E3EED" w:rsidP="002E3EED">
      <w:pPr>
        <w:pStyle w:val="33"/>
        <w:spacing w:before="0" w:line="288" w:lineRule="auto"/>
        <w:rPr>
          <w:rFonts w:ascii="Arial" w:hAnsi="Arial" w:cs="Arial"/>
          <w:b/>
          <w:bCs/>
          <w:iCs/>
          <w:noProof/>
          <w:sz w:val="18"/>
          <w:szCs w:val="18"/>
        </w:rPr>
      </w:pPr>
      <w:r w:rsidRPr="002E3EED">
        <w:rPr>
          <w:rFonts w:ascii="Arial" w:hAnsi="Arial" w:cs="Arial"/>
          <w:b/>
          <w:bCs/>
          <w:iCs/>
          <w:noProof/>
          <w:sz w:val="18"/>
          <w:szCs w:val="18"/>
        </w:rPr>
        <w:t>Table 1  xxxxxxxxxxxxxxxxxxxxxxxxxxxxxxxxxxxxxx</w:t>
      </w:r>
    </w:p>
    <w:tbl>
      <w:tblPr>
        <w:tblStyle w:val="af1"/>
        <w:tblW w:w="5000" w:type="pct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8"/>
        <w:gridCol w:w="1063"/>
        <w:gridCol w:w="1063"/>
        <w:gridCol w:w="1065"/>
      </w:tblGrid>
      <w:tr w:rsidR="002E3EED" w:rsidRPr="002E3EED" w14:paraId="062164FF" w14:textId="77777777" w:rsidTr="00281D2E">
        <w:trPr>
          <w:trHeight w:hRule="exact" w:val="284"/>
          <w:jc w:val="center"/>
        </w:trPr>
        <w:tc>
          <w:tcPr>
            <w:tcW w:w="158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4AA6D1C" w14:textId="77777777" w:rsidR="002E3EED" w:rsidRPr="002E3EED" w:rsidRDefault="002E3EED" w:rsidP="002E3EED">
            <w:pPr>
              <w:pStyle w:val="33"/>
              <w:spacing w:before="0" w:line="288" w:lineRule="auto"/>
              <w:jc w:val="center"/>
              <w:rPr>
                <w:rFonts w:ascii="Arial" w:hAnsi="Arial" w:cs="Arial"/>
                <w:bCs/>
                <w:iCs/>
                <w:noProof/>
                <w:sz w:val="16"/>
                <w:szCs w:val="16"/>
                <w:lang w:val="de-DE"/>
              </w:rPr>
            </w:pPr>
            <w:r w:rsidRPr="002E3EED">
              <w:rPr>
                <w:rFonts w:ascii="Arial" w:hAnsi="Arial" w:cs="Arial"/>
                <w:bCs/>
                <w:iCs/>
                <w:noProof/>
                <w:sz w:val="16"/>
                <w:szCs w:val="16"/>
                <w:lang w:val="de-DE"/>
              </w:rPr>
              <w:t>xxxxxx</w:t>
            </w:r>
          </w:p>
        </w:tc>
        <w:tc>
          <w:tcPr>
            <w:tcW w:w="106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928AE00" w14:textId="77777777" w:rsidR="002E3EED" w:rsidRPr="002E3EED" w:rsidRDefault="002E3EED" w:rsidP="002E3EED">
            <w:pPr>
              <w:pStyle w:val="33"/>
              <w:spacing w:before="0" w:line="288" w:lineRule="auto"/>
              <w:jc w:val="center"/>
              <w:rPr>
                <w:rFonts w:ascii="Arial" w:hAnsi="Arial" w:cs="Arial"/>
                <w:bCs/>
                <w:iCs/>
                <w:noProof/>
                <w:sz w:val="16"/>
                <w:szCs w:val="16"/>
                <w:lang w:val="de-DE"/>
              </w:rPr>
            </w:pPr>
            <w:r w:rsidRPr="002E3EED">
              <w:rPr>
                <w:rFonts w:ascii="Arial" w:hAnsi="Arial" w:cs="Arial"/>
                <w:bCs/>
                <w:i/>
                <w:iCs/>
                <w:noProof/>
                <w:sz w:val="16"/>
                <w:szCs w:val="16"/>
              </w:rPr>
              <w:t>M</w:t>
            </w:r>
            <w:r w:rsidRPr="002E3EED">
              <w:rPr>
                <w:rFonts w:ascii="Arial" w:hAnsi="Arial" w:cs="Arial"/>
                <w:bCs/>
                <w:i/>
                <w:iCs/>
                <w:noProof/>
                <w:sz w:val="16"/>
                <w:szCs w:val="16"/>
                <w:vertAlign w:val="superscript"/>
                <w:lang w:val="de-DE"/>
              </w:rPr>
              <w:t>a</w:t>
            </w:r>
            <w:r w:rsidRPr="002E3EED">
              <w:rPr>
                <w:rFonts w:ascii="Arial" w:hAnsi="Arial" w:cs="Arial"/>
                <w:bCs/>
                <w:i/>
                <w:iCs/>
                <w:noProof/>
                <w:sz w:val="16"/>
                <w:szCs w:val="16"/>
                <w:lang w:val="de-DE"/>
              </w:rPr>
              <w:t>/</w:t>
            </w:r>
            <w:r w:rsidRPr="002E3EED">
              <w:rPr>
                <w:rFonts w:ascii="Arial" w:hAnsi="Arial" w:cs="Arial"/>
                <w:bCs/>
                <w:iCs/>
                <w:noProof/>
                <w:sz w:val="16"/>
                <w:szCs w:val="16"/>
              </w:rPr>
              <w:t>(mol·L</w:t>
            </w:r>
            <w:r w:rsidRPr="002E3EED">
              <w:rPr>
                <w:rFonts w:ascii="Arial" w:hAnsi="Arial" w:cs="Arial"/>
                <w:bCs/>
                <w:iCs/>
                <w:noProof/>
                <w:sz w:val="16"/>
                <w:szCs w:val="16"/>
                <w:vertAlign w:val="superscript"/>
              </w:rPr>
              <w:t>–1</w:t>
            </w:r>
            <w:r w:rsidRPr="002E3EED">
              <w:rPr>
                <w:rFonts w:ascii="Arial" w:hAnsi="Arial" w:cs="Arial"/>
                <w:bCs/>
                <w:iCs/>
                <w:noProof/>
                <w:sz w:val="16"/>
                <w:szCs w:val="16"/>
              </w:rPr>
              <w:t>)</w:t>
            </w:r>
          </w:p>
        </w:tc>
        <w:tc>
          <w:tcPr>
            <w:tcW w:w="106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8A8263F" w14:textId="77777777" w:rsidR="002E3EED" w:rsidRPr="002E3EED" w:rsidRDefault="002E3EED" w:rsidP="002E3EED">
            <w:pPr>
              <w:pStyle w:val="33"/>
              <w:spacing w:before="0" w:line="288" w:lineRule="auto"/>
              <w:jc w:val="center"/>
              <w:rPr>
                <w:rFonts w:ascii="Arial" w:hAnsi="Arial" w:cs="Arial"/>
                <w:bCs/>
                <w:iCs/>
                <w:noProof/>
                <w:sz w:val="16"/>
                <w:szCs w:val="16"/>
                <w:lang w:val="de-DE"/>
              </w:rPr>
            </w:pPr>
            <w:r w:rsidRPr="002E3EED">
              <w:rPr>
                <w:rFonts w:ascii="Arial" w:hAnsi="Arial" w:cs="Arial"/>
                <w:bCs/>
                <w:i/>
                <w:iCs/>
                <w:noProof/>
                <w:sz w:val="16"/>
                <w:szCs w:val="16"/>
              </w:rPr>
              <w:t>V</w:t>
            </w:r>
            <w:r w:rsidRPr="002E3EED">
              <w:rPr>
                <w:rFonts w:ascii="Arial" w:hAnsi="Arial" w:cs="Arial"/>
                <w:bCs/>
                <w:i/>
                <w:iCs/>
                <w:noProof/>
                <w:sz w:val="16"/>
                <w:szCs w:val="16"/>
                <w:vertAlign w:val="superscript"/>
                <w:lang w:val="de-DE"/>
              </w:rPr>
              <w:t xml:space="preserve"> b</w:t>
            </w:r>
            <w:r w:rsidRPr="002E3EED">
              <w:rPr>
                <w:rFonts w:ascii="Arial" w:hAnsi="Arial" w:cs="Arial"/>
                <w:bCs/>
                <w:iCs/>
                <w:noProof/>
                <w:sz w:val="16"/>
                <w:szCs w:val="16"/>
              </w:rPr>
              <w:t>/cm</w:t>
            </w:r>
            <w:r w:rsidRPr="002E3EED">
              <w:rPr>
                <w:rFonts w:ascii="Arial" w:hAnsi="Arial" w:cs="Arial"/>
                <w:bCs/>
                <w:iCs/>
                <w:noProof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065" w:type="dxa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14:paraId="35CFF61C" w14:textId="77777777" w:rsidR="002E3EED" w:rsidRPr="002E3EED" w:rsidRDefault="002E3EED" w:rsidP="002E3EED">
            <w:pPr>
              <w:pStyle w:val="33"/>
              <w:spacing w:before="0" w:line="288" w:lineRule="auto"/>
              <w:jc w:val="center"/>
              <w:rPr>
                <w:rFonts w:ascii="Arial" w:hAnsi="Arial" w:cs="Arial"/>
                <w:bCs/>
                <w:iCs/>
                <w:noProof/>
                <w:sz w:val="16"/>
                <w:szCs w:val="16"/>
                <w:lang w:val="de-DE"/>
              </w:rPr>
            </w:pPr>
            <w:r w:rsidRPr="002E3EED">
              <w:rPr>
                <w:rFonts w:ascii="Arial" w:hAnsi="Arial" w:cs="Arial"/>
                <w:bCs/>
                <w:iCs/>
                <w:noProof/>
                <w:sz w:val="16"/>
                <w:szCs w:val="16"/>
              </w:rPr>
              <w:t>Ref.</w:t>
            </w:r>
          </w:p>
        </w:tc>
      </w:tr>
      <w:tr w:rsidR="002E3EED" w:rsidRPr="002E3EED" w14:paraId="726BCB0C" w14:textId="77777777" w:rsidTr="00281D2E">
        <w:trPr>
          <w:trHeight w:hRule="exact" w:val="284"/>
          <w:jc w:val="center"/>
        </w:trPr>
        <w:tc>
          <w:tcPr>
            <w:tcW w:w="1588" w:type="dxa"/>
            <w:tcBorders>
              <w:top w:val="single" w:sz="4" w:space="0" w:color="auto"/>
              <w:bottom w:val="nil"/>
            </w:tcBorders>
            <w:vAlign w:val="center"/>
          </w:tcPr>
          <w:p w14:paraId="4A2C2F6D" w14:textId="77777777" w:rsidR="002E3EED" w:rsidRPr="002E3EED" w:rsidRDefault="002E3EED" w:rsidP="002E3EED">
            <w:pPr>
              <w:pStyle w:val="33"/>
              <w:spacing w:before="0" w:line="288" w:lineRule="auto"/>
              <w:jc w:val="center"/>
              <w:rPr>
                <w:rFonts w:ascii="Arial" w:hAnsi="Arial" w:cs="Arial"/>
                <w:bCs/>
                <w:iCs/>
                <w:noProof/>
                <w:sz w:val="16"/>
                <w:szCs w:val="16"/>
                <w:lang w:val="de-DE"/>
              </w:rPr>
            </w:pPr>
          </w:p>
        </w:tc>
        <w:tc>
          <w:tcPr>
            <w:tcW w:w="1063" w:type="dxa"/>
            <w:tcBorders>
              <w:top w:val="single" w:sz="4" w:space="0" w:color="auto"/>
              <w:bottom w:val="nil"/>
            </w:tcBorders>
            <w:vAlign w:val="center"/>
          </w:tcPr>
          <w:p w14:paraId="1C24498F" w14:textId="77777777" w:rsidR="002E3EED" w:rsidRPr="002E3EED" w:rsidRDefault="002E3EED" w:rsidP="002E3EED">
            <w:pPr>
              <w:pStyle w:val="33"/>
              <w:spacing w:before="0" w:line="288" w:lineRule="auto"/>
              <w:jc w:val="center"/>
              <w:rPr>
                <w:rFonts w:ascii="Arial" w:hAnsi="Arial" w:cs="Arial"/>
                <w:bCs/>
                <w:iCs/>
                <w:noProof/>
                <w:sz w:val="16"/>
                <w:szCs w:val="16"/>
                <w:lang w:val="de-DE"/>
              </w:rPr>
            </w:pPr>
          </w:p>
        </w:tc>
        <w:tc>
          <w:tcPr>
            <w:tcW w:w="1063" w:type="dxa"/>
            <w:tcBorders>
              <w:top w:val="single" w:sz="4" w:space="0" w:color="auto"/>
              <w:bottom w:val="nil"/>
            </w:tcBorders>
            <w:vAlign w:val="center"/>
          </w:tcPr>
          <w:p w14:paraId="3726A813" w14:textId="77777777" w:rsidR="002E3EED" w:rsidRPr="002E3EED" w:rsidRDefault="002E3EED" w:rsidP="002E3EED">
            <w:pPr>
              <w:pStyle w:val="33"/>
              <w:spacing w:before="0" w:line="288" w:lineRule="auto"/>
              <w:jc w:val="center"/>
              <w:rPr>
                <w:rFonts w:ascii="Arial" w:hAnsi="Arial" w:cs="Arial"/>
                <w:bCs/>
                <w:iCs/>
                <w:noProof/>
                <w:sz w:val="16"/>
                <w:szCs w:val="16"/>
                <w:lang w:val="de-DE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10AB26C" w14:textId="77777777" w:rsidR="002E3EED" w:rsidRPr="002E3EED" w:rsidRDefault="002E3EED" w:rsidP="002E3EED">
            <w:pPr>
              <w:pStyle w:val="33"/>
              <w:spacing w:before="0" w:line="288" w:lineRule="auto"/>
              <w:jc w:val="center"/>
              <w:rPr>
                <w:rFonts w:ascii="Arial" w:hAnsi="Arial" w:cs="Arial"/>
                <w:bCs/>
                <w:iCs/>
                <w:noProof/>
                <w:sz w:val="16"/>
                <w:szCs w:val="16"/>
                <w:lang w:val="de-DE"/>
              </w:rPr>
            </w:pPr>
            <w:r w:rsidRPr="002E3EED">
              <w:rPr>
                <w:rFonts w:ascii="Arial" w:hAnsi="Arial" w:cs="Arial"/>
                <w:bCs/>
                <w:iCs/>
                <w:noProof/>
                <w:sz w:val="16"/>
                <w:szCs w:val="16"/>
                <w:lang w:val="de-DE"/>
              </w:rPr>
              <w:t>[2]</w:t>
            </w:r>
          </w:p>
        </w:tc>
      </w:tr>
      <w:tr w:rsidR="002E3EED" w:rsidRPr="002E3EED" w14:paraId="72E90B10" w14:textId="77777777" w:rsidTr="00281D2E">
        <w:trPr>
          <w:trHeight w:hRule="exact" w:val="284"/>
          <w:jc w:val="center"/>
        </w:trPr>
        <w:tc>
          <w:tcPr>
            <w:tcW w:w="1588" w:type="dxa"/>
            <w:tcBorders>
              <w:top w:val="nil"/>
            </w:tcBorders>
            <w:vAlign w:val="center"/>
          </w:tcPr>
          <w:p w14:paraId="2C598831" w14:textId="77777777" w:rsidR="002E3EED" w:rsidRPr="002E3EED" w:rsidRDefault="002E3EED" w:rsidP="002E3EED">
            <w:pPr>
              <w:pStyle w:val="33"/>
              <w:spacing w:before="0" w:line="288" w:lineRule="auto"/>
              <w:jc w:val="center"/>
              <w:rPr>
                <w:rFonts w:ascii="Arial" w:hAnsi="Arial" w:cs="Arial"/>
                <w:bCs/>
                <w:iCs/>
                <w:noProof/>
                <w:sz w:val="16"/>
                <w:szCs w:val="16"/>
                <w:lang w:val="de-DE"/>
              </w:rPr>
            </w:pPr>
          </w:p>
        </w:tc>
        <w:tc>
          <w:tcPr>
            <w:tcW w:w="1063" w:type="dxa"/>
            <w:tcBorders>
              <w:top w:val="nil"/>
            </w:tcBorders>
            <w:vAlign w:val="center"/>
          </w:tcPr>
          <w:p w14:paraId="01CA8AF5" w14:textId="77777777" w:rsidR="002E3EED" w:rsidRPr="002E3EED" w:rsidRDefault="002E3EED" w:rsidP="002E3EED">
            <w:pPr>
              <w:pStyle w:val="33"/>
              <w:spacing w:before="0" w:line="288" w:lineRule="auto"/>
              <w:jc w:val="center"/>
              <w:rPr>
                <w:rFonts w:ascii="Arial" w:hAnsi="Arial" w:cs="Arial"/>
                <w:bCs/>
                <w:iCs/>
                <w:noProof/>
                <w:sz w:val="16"/>
                <w:szCs w:val="16"/>
                <w:lang w:val="de-DE"/>
              </w:rPr>
            </w:pPr>
          </w:p>
        </w:tc>
        <w:tc>
          <w:tcPr>
            <w:tcW w:w="1063" w:type="dxa"/>
            <w:tcBorders>
              <w:top w:val="nil"/>
            </w:tcBorders>
            <w:vAlign w:val="center"/>
          </w:tcPr>
          <w:p w14:paraId="52419399" w14:textId="77777777" w:rsidR="002E3EED" w:rsidRPr="002E3EED" w:rsidRDefault="002E3EED" w:rsidP="002E3EED">
            <w:pPr>
              <w:pStyle w:val="33"/>
              <w:spacing w:before="0" w:line="288" w:lineRule="auto"/>
              <w:jc w:val="center"/>
              <w:rPr>
                <w:rFonts w:ascii="Arial" w:hAnsi="Arial" w:cs="Arial"/>
                <w:bCs/>
                <w:iCs/>
                <w:noProof/>
                <w:sz w:val="16"/>
                <w:szCs w:val="16"/>
                <w:lang w:val="de-DE"/>
              </w:rPr>
            </w:pPr>
          </w:p>
        </w:tc>
        <w:tc>
          <w:tcPr>
            <w:tcW w:w="1065" w:type="dxa"/>
            <w:tcBorders>
              <w:top w:val="nil"/>
              <w:left w:val="nil"/>
            </w:tcBorders>
            <w:vAlign w:val="center"/>
          </w:tcPr>
          <w:p w14:paraId="38C83013" w14:textId="77777777" w:rsidR="002E3EED" w:rsidRPr="002E3EED" w:rsidRDefault="002E3EED" w:rsidP="002E3EED">
            <w:pPr>
              <w:pStyle w:val="33"/>
              <w:spacing w:before="0" w:line="288" w:lineRule="auto"/>
              <w:jc w:val="center"/>
              <w:rPr>
                <w:rFonts w:ascii="Arial" w:hAnsi="Arial" w:cs="Arial"/>
                <w:bCs/>
                <w:iCs/>
                <w:noProof/>
                <w:sz w:val="16"/>
                <w:szCs w:val="16"/>
                <w:lang w:val="de-DE"/>
              </w:rPr>
            </w:pPr>
            <w:r w:rsidRPr="002E3EED">
              <w:rPr>
                <w:rFonts w:ascii="Arial" w:hAnsi="Arial" w:cs="Arial"/>
                <w:bCs/>
                <w:iCs/>
                <w:noProof/>
                <w:sz w:val="16"/>
                <w:szCs w:val="16"/>
                <w:lang w:val="de-DE"/>
              </w:rPr>
              <w:t>[8]</w:t>
            </w:r>
          </w:p>
        </w:tc>
      </w:tr>
      <w:tr w:rsidR="002E3EED" w:rsidRPr="002E3EED" w14:paraId="667D1AC3" w14:textId="77777777" w:rsidTr="00281D2E">
        <w:trPr>
          <w:trHeight w:hRule="exact" w:val="284"/>
          <w:jc w:val="center"/>
        </w:trPr>
        <w:tc>
          <w:tcPr>
            <w:tcW w:w="1588" w:type="dxa"/>
            <w:tcBorders>
              <w:top w:val="nil"/>
            </w:tcBorders>
            <w:vAlign w:val="center"/>
          </w:tcPr>
          <w:p w14:paraId="715A4D8F" w14:textId="77777777" w:rsidR="002E3EED" w:rsidRPr="002E3EED" w:rsidRDefault="002E3EED" w:rsidP="002E3EED">
            <w:pPr>
              <w:pStyle w:val="33"/>
              <w:spacing w:before="0" w:line="288" w:lineRule="auto"/>
              <w:jc w:val="center"/>
              <w:rPr>
                <w:rFonts w:ascii="Arial" w:hAnsi="Arial" w:cs="Arial"/>
                <w:bCs/>
                <w:iCs/>
                <w:noProof/>
                <w:sz w:val="16"/>
                <w:szCs w:val="16"/>
                <w:lang w:val="de-DE"/>
              </w:rPr>
            </w:pPr>
          </w:p>
        </w:tc>
        <w:tc>
          <w:tcPr>
            <w:tcW w:w="1063" w:type="dxa"/>
            <w:tcBorders>
              <w:top w:val="nil"/>
            </w:tcBorders>
            <w:vAlign w:val="center"/>
          </w:tcPr>
          <w:p w14:paraId="305E64C1" w14:textId="77777777" w:rsidR="002E3EED" w:rsidRPr="002E3EED" w:rsidRDefault="002E3EED" w:rsidP="002E3EED">
            <w:pPr>
              <w:pStyle w:val="33"/>
              <w:spacing w:before="0" w:line="288" w:lineRule="auto"/>
              <w:jc w:val="center"/>
              <w:rPr>
                <w:rFonts w:ascii="Arial" w:hAnsi="Arial" w:cs="Arial"/>
                <w:bCs/>
                <w:iCs/>
                <w:noProof/>
                <w:sz w:val="16"/>
                <w:szCs w:val="16"/>
                <w:lang w:val="de-DE"/>
              </w:rPr>
            </w:pPr>
          </w:p>
        </w:tc>
        <w:tc>
          <w:tcPr>
            <w:tcW w:w="1063" w:type="dxa"/>
            <w:tcBorders>
              <w:top w:val="nil"/>
            </w:tcBorders>
            <w:vAlign w:val="center"/>
          </w:tcPr>
          <w:p w14:paraId="304C190E" w14:textId="77777777" w:rsidR="002E3EED" w:rsidRPr="002E3EED" w:rsidRDefault="002E3EED" w:rsidP="002E3EED">
            <w:pPr>
              <w:pStyle w:val="33"/>
              <w:spacing w:before="0" w:line="288" w:lineRule="auto"/>
              <w:jc w:val="center"/>
              <w:rPr>
                <w:rFonts w:ascii="Arial" w:hAnsi="Arial" w:cs="Arial"/>
                <w:bCs/>
                <w:iCs/>
                <w:noProof/>
                <w:sz w:val="16"/>
                <w:szCs w:val="16"/>
                <w:lang w:val="de-DE"/>
              </w:rPr>
            </w:pPr>
          </w:p>
        </w:tc>
        <w:tc>
          <w:tcPr>
            <w:tcW w:w="1065" w:type="dxa"/>
            <w:tcBorders>
              <w:top w:val="nil"/>
              <w:left w:val="nil"/>
            </w:tcBorders>
            <w:vAlign w:val="center"/>
          </w:tcPr>
          <w:p w14:paraId="7269F8DD" w14:textId="77777777" w:rsidR="002E3EED" w:rsidRPr="002E3EED" w:rsidRDefault="002E3EED" w:rsidP="002E3EED">
            <w:pPr>
              <w:pStyle w:val="33"/>
              <w:spacing w:before="0" w:line="288" w:lineRule="auto"/>
              <w:jc w:val="center"/>
              <w:rPr>
                <w:rFonts w:ascii="Arial" w:hAnsi="Arial" w:cs="Arial"/>
                <w:bCs/>
                <w:iCs/>
                <w:noProof/>
                <w:sz w:val="16"/>
                <w:szCs w:val="16"/>
                <w:lang w:val="de-DE"/>
              </w:rPr>
            </w:pPr>
            <w:r w:rsidRPr="002E3EED">
              <w:rPr>
                <w:rFonts w:ascii="Arial" w:hAnsi="Arial" w:cs="Arial"/>
                <w:bCs/>
                <w:iCs/>
                <w:noProof/>
                <w:sz w:val="16"/>
                <w:szCs w:val="16"/>
                <w:lang w:val="de-DE"/>
              </w:rPr>
              <w:t>[11]</w:t>
            </w:r>
          </w:p>
        </w:tc>
      </w:tr>
      <w:tr w:rsidR="002E3EED" w:rsidRPr="002E3EED" w14:paraId="5C183695" w14:textId="77777777" w:rsidTr="00281D2E">
        <w:trPr>
          <w:trHeight w:hRule="exact" w:val="284"/>
          <w:jc w:val="center"/>
        </w:trPr>
        <w:tc>
          <w:tcPr>
            <w:tcW w:w="1588" w:type="dxa"/>
            <w:vAlign w:val="center"/>
          </w:tcPr>
          <w:p w14:paraId="68789B01" w14:textId="77777777" w:rsidR="002E3EED" w:rsidRPr="002E3EED" w:rsidRDefault="002E3EED" w:rsidP="002E3EED">
            <w:pPr>
              <w:pStyle w:val="33"/>
              <w:spacing w:before="0" w:line="288" w:lineRule="auto"/>
              <w:jc w:val="center"/>
              <w:rPr>
                <w:rFonts w:ascii="Arial" w:hAnsi="Arial" w:cs="Arial"/>
                <w:bCs/>
                <w:iCs/>
                <w:noProof/>
                <w:sz w:val="16"/>
                <w:szCs w:val="16"/>
                <w:lang w:val="de-DE"/>
              </w:rPr>
            </w:pPr>
          </w:p>
        </w:tc>
        <w:tc>
          <w:tcPr>
            <w:tcW w:w="1063" w:type="dxa"/>
            <w:vAlign w:val="center"/>
          </w:tcPr>
          <w:p w14:paraId="75DF7257" w14:textId="77777777" w:rsidR="002E3EED" w:rsidRPr="002E3EED" w:rsidRDefault="002E3EED" w:rsidP="002E3EED">
            <w:pPr>
              <w:pStyle w:val="33"/>
              <w:spacing w:before="0" w:line="288" w:lineRule="auto"/>
              <w:jc w:val="center"/>
              <w:rPr>
                <w:rFonts w:ascii="Arial" w:hAnsi="Arial" w:cs="Arial"/>
                <w:bCs/>
                <w:iCs/>
                <w:noProof/>
                <w:sz w:val="16"/>
                <w:szCs w:val="16"/>
                <w:lang w:val="de-DE"/>
              </w:rPr>
            </w:pPr>
          </w:p>
        </w:tc>
        <w:tc>
          <w:tcPr>
            <w:tcW w:w="1063" w:type="dxa"/>
            <w:vAlign w:val="center"/>
          </w:tcPr>
          <w:p w14:paraId="183272E9" w14:textId="77777777" w:rsidR="002E3EED" w:rsidRPr="002E3EED" w:rsidRDefault="002E3EED" w:rsidP="002E3EED">
            <w:pPr>
              <w:pStyle w:val="33"/>
              <w:spacing w:before="0" w:line="288" w:lineRule="auto"/>
              <w:jc w:val="center"/>
              <w:rPr>
                <w:rFonts w:ascii="Arial" w:hAnsi="Arial" w:cs="Arial"/>
                <w:bCs/>
                <w:iCs/>
                <w:noProof/>
                <w:sz w:val="16"/>
                <w:szCs w:val="16"/>
                <w:lang w:val="de-DE"/>
              </w:rPr>
            </w:pPr>
          </w:p>
        </w:tc>
        <w:tc>
          <w:tcPr>
            <w:tcW w:w="1065" w:type="dxa"/>
            <w:tcBorders>
              <w:left w:val="nil"/>
            </w:tcBorders>
            <w:vAlign w:val="center"/>
          </w:tcPr>
          <w:p w14:paraId="626F1F7F" w14:textId="77777777" w:rsidR="002E3EED" w:rsidRPr="002E3EED" w:rsidRDefault="002E3EED" w:rsidP="002E3EED">
            <w:pPr>
              <w:pStyle w:val="33"/>
              <w:spacing w:before="0" w:line="288" w:lineRule="auto"/>
              <w:jc w:val="center"/>
              <w:rPr>
                <w:rFonts w:ascii="Arial" w:hAnsi="Arial" w:cs="Arial"/>
                <w:bCs/>
                <w:iCs/>
                <w:noProof/>
                <w:sz w:val="16"/>
                <w:szCs w:val="16"/>
                <w:lang w:val="de-DE"/>
              </w:rPr>
            </w:pPr>
          </w:p>
        </w:tc>
      </w:tr>
    </w:tbl>
    <w:p w14:paraId="27F2DE1A" w14:textId="77777777" w:rsidR="002E3EED" w:rsidRPr="002E3EED" w:rsidRDefault="002E3EED" w:rsidP="002E3EED">
      <w:pPr>
        <w:pStyle w:val="33"/>
        <w:spacing w:before="0" w:line="288" w:lineRule="auto"/>
        <w:rPr>
          <w:rFonts w:ascii="Arial" w:hAnsi="Arial" w:cs="Arial"/>
          <w:bCs/>
          <w:iCs/>
          <w:noProof/>
          <w:sz w:val="18"/>
          <w:szCs w:val="18"/>
        </w:rPr>
      </w:pPr>
      <w:r w:rsidRPr="002E3EED">
        <w:rPr>
          <w:rFonts w:ascii="Arial" w:hAnsi="Arial" w:cs="Arial"/>
          <w:bCs/>
          <w:i/>
          <w:iCs/>
          <w:noProof/>
          <w:sz w:val="18"/>
          <w:szCs w:val="18"/>
        </w:rPr>
        <w:t>a</w:t>
      </w:r>
      <w:r w:rsidRPr="002E3EED">
        <w:rPr>
          <w:rFonts w:ascii="Arial" w:hAnsi="Arial" w:cs="Arial"/>
          <w:bCs/>
          <w:iCs/>
          <w:noProof/>
          <w:sz w:val="18"/>
          <w:szCs w:val="18"/>
        </w:rPr>
        <w:t xml:space="preserve">. xxxxxxxxxxxxxxx; </w:t>
      </w:r>
      <w:r w:rsidRPr="002E3EED">
        <w:rPr>
          <w:rFonts w:ascii="Arial" w:hAnsi="Arial" w:cs="Arial"/>
          <w:bCs/>
          <w:i/>
          <w:iCs/>
          <w:noProof/>
          <w:sz w:val="18"/>
          <w:szCs w:val="18"/>
        </w:rPr>
        <w:t>b</w:t>
      </w:r>
      <w:r w:rsidRPr="002E3EED">
        <w:rPr>
          <w:rFonts w:ascii="Arial" w:hAnsi="Arial" w:cs="Arial"/>
          <w:bCs/>
          <w:iCs/>
          <w:noProof/>
          <w:sz w:val="18"/>
          <w:szCs w:val="18"/>
        </w:rPr>
        <w:t>. xxxxxxxxxxxxxxxxxxxxxxxxx.</w:t>
      </w:r>
    </w:p>
    <w:p w14:paraId="3260BC7D" w14:textId="77777777" w:rsidR="002E3EED" w:rsidRDefault="002E3EED" w:rsidP="0030097F">
      <w:pPr>
        <w:pStyle w:val="33"/>
        <w:spacing w:before="0" w:line="288" w:lineRule="auto"/>
        <w:ind w:firstLineChars="200" w:firstLine="360"/>
        <w:rPr>
          <w:rFonts w:ascii="Palatino Linotype" w:hAnsi="Palatino Linotype" w:cs="Arial" w:hint="eastAsia"/>
          <w:bCs/>
          <w:iCs/>
          <w:noProof/>
          <w:sz w:val="18"/>
          <w:szCs w:val="18"/>
        </w:rPr>
      </w:pPr>
    </w:p>
    <w:p w14:paraId="7F0A4654" w14:textId="5F3927E8" w:rsidR="005C441D" w:rsidRPr="00756C36" w:rsidRDefault="0030097F" w:rsidP="0030097F">
      <w:pPr>
        <w:pStyle w:val="33"/>
        <w:spacing w:before="0" w:line="288" w:lineRule="auto"/>
        <w:ind w:firstLineChars="200" w:firstLine="360"/>
        <w:rPr>
          <w:rFonts w:ascii="Palatino Linotype" w:hAnsi="Palatino Linotype" w:cs="Arial"/>
          <w:iCs/>
          <w:noProof/>
          <w:sz w:val="18"/>
          <w:szCs w:val="18"/>
        </w:rPr>
      </w:pPr>
      <w:r w:rsidRPr="005C441D">
        <w:rPr>
          <w:rFonts w:ascii="Palatino Linotype" w:hAnsi="Palatino Linotype" w:cs="Arial"/>
          <w:bCs/>
          <w:iCs/>
          <w:noProof/>
          <w:sz w:val="18"/>
          <w:szCs w:val="18"/>
        </w:rPr>
        <w:t>?? ??????????????????????? ??????????????????????? ?????????????????????????????????????????????? ????????????????????????? ??????????????????????? ??????????????????????? ??????????????????????? ????????????????????????????????????????????? ????????????????????????? ??????????????????????? ??????????????????????? ??????????????????????? ?????????????????????????????????????????????</w:t>
      </w:r>
    </w:p>
    <w:p w14:paraId="639CD482" w14:textId="3F03D29D" w:rsidR="0030097F" w:rsidRDefault="0030097F" w:rsidP="00F24AAC">
      <w:pPr>
        <w:rPr>
          <w:rFonts w:ascii="Arial" w:hAnsi="Arial" w:cs="Arial"/>
          <w:b/>
          <w:color w:val="0F2A69"/>
        </w:rPr>
      </w:pPr>
    </w:p>
    <w:p w14:paraId="10B3AB7A" w14:textId="77777777" w:rsidR="0030097F" w:rsidRDefault="0030097F" w:rsidP="00F24AAC">
      <w:pPr>
        <w:rPr>
          <w:rFonts w:ascii="Arial" w:hAnsi="Arial" w:cs="Arial"/>
          <w:b/>
          <w:color w:val="0F2A69"/>
        </w:rPr>
      </w:pPr>
    </w:p>
    <w:p w14:paraId="7C715742" w14:textId="4CAB5305" w:rsidR="00DC558E" w:rsidRPr="00B70430" w:rsidRDefault="005C441D" w:rsidP="00F24AAC">
      <w:pPr>
        <w:rPr>
          <w:rFonts w:ascii="Arial" w:hAnsi="Arial" w:cs="Arial"/>
          <w:b/>
          <w:color w:val="0F2A69"/>
        </w:rPr>
      </w:pPr>
      <w:r w:rsidRPr="005C441D">
        <w:rPr>
          <w:rFonts w:ascii="Arial" w:hAnsi="Arial" w:cs="Arial"/>
          <w:b/>
          <w:color w:val="0F2A69"/>
        </w:rPr>
        <w:t>Supp</w:t>
      </w:r>
      <w:r w:rsidRPr="005C441D">
        <w:rPr>
          <w:rFonts w:ascii="Arial" w:hAnsi="Arial" w:cs="Arial" w:hint="eastAsia"/>
          <w:b/>
          <w:color w:val="0F2A69"/>
        </w:rPr>
        <w:t>o</w:t>
      </w:r>
      <w:r w:rsidRPr="005C441D">
        <w:rPr>
          <w:rFonts w:ascii="Arial" w:hAnsi="Arial" w:cs="Arial"/>
          <w:b/>
          <w:color w:val="0F2A69"/>
        </w:rPr>
        <w:t>rting Information</w:t>
      </w:r>
    </w:p>
    <w:p w14:paraId="3DE60030" w14:textId="77777777" w:rsidR="005C441D" w:rsidRPr="005C441D" w:rsidRDefault="005C441D" w:rsidP="005C441D">
      <w:pPr>
        <w:pStyle w:val="33"/>
        <w:spacing w:before="0" w:line="288" w:lineRule="auto"/>
        <w:rPr>
          <w:rFonts w:ascii="Arial" w:hAnsi="Arial" w:cs="Arial"/>
          <w:sz w:val="15"/>
          <w:szCs w:val="15"/>
        </w:rPr>
      </w:pPr>
      <w:r w:rsidRPr="005C441D">
        <w:rPr>
          <w:rFonts w:ascii="Arial" w:hAnsi="Arial" w:cs="Arial"/>
          <w:sz w:val="15"/>
          <w:szCs w:val="15"/>
        </w:rPr>
        <w:t xml:space="preserve">The detailed experimental procedures and the supplementary   materials are available in the online version of this article at </w:t>
      </w:r>
      <w:r w:rsidRPr="005C441D">
        <w:rPr>
          <w:rFonts w:ascii="Arial" w:hAnsi="Arial" w:cs="Arial"/>
          <w:sz w:val="15"/>
          <w:szCs w:val="15"/>
        </w:rPr>
        <w:t>http://dx.doi.org/10.1007/s40242-026-6xxx-x.</w:t>
      </w:r>
    </w:p>
    <w:p w14:paraId="23A89722" w14:textId="2B05A19F" w:rsidR="00AC0E6A" w:rsidRPr="005C441D" w:rsidRDefault="00AC0E6A" w:rsidP="003C23A2">
      <w:pPr>
        <w:pStyle w:val="33"/>
        <w:adjustRightInd w:val="0"/>
        <w:spacing w:before="0" w:line="288" w:lineRule="auto"/>
        <w:rPr>
          <w:rFonts w:ascii="Palatino Linotype" w:eastAsiaTheme="minorEastAsia" w:hAnsi="Palatino Linotype" w:cs="Arial"/>
          <w:sz w:val="18"/>
          <w:szCs w:val="18"/>
        </w:rPr>
      </w:pPr>
    </w:p>
    <w:p w14:paraId="15BAAFE6" w14:textId="77777777" w:rsidR="00555F54" w:rsidRPr="00B70430" w:rsidRDefault="00555F54" w:rsidP="00F24AAC">
      <w:pPr>
        <w:pStyle w:val="33"/>
        <w:adjustRightInd w:val="0"/>
        <w:spacing w:before="0" w:line="288" w:lineRule="auto"/>
        <w:rPr>
          <w:rFonts w:ascii="Arial" w:eastAsiaTheme="minorEastAsia" w:hAnsi="Arial" w:cs="Arial"/>
          <w:b/>
          <w:color w:val="0F2A69"/>
        </w:rPr>
      </w:pPr>
      <w:r w:rsidRPr="00B70430">
        <w:rPr>
          <w:rFonts w:ascii="Arial" w:eastAsiaTheme="minorEastAsia" w:hAnsi="Arial" w:cs="Arial"/>
          <w:b/>
          <w:color w:val="0F2A69"/>
        </w:rPr>
        <w:t>Acknowledgements</w:t>
      </w:r>
    </w:p>
    <w:p w14:paraId="6E001A18" w14:textId="1C40C750" w:rsidR="00AC0E6A" w:rsidRPr="003C23A2" w:rsidRDefault="000E657F" w:rsidP="003C23A2">
      <w:pPr>
        <w:pStyle w:val="33"/>
        <w:adjustRightInd w:val="0"/>
        <w:spacing w:before="0" w:line="288" w:lineRule="auto"/>
        <w:rPr>
          <w:rFonts w:ascii="Palatino Linotype" w:eastAsiaTheme="minorEastAsia" w:hAnsi="Palatino Linotype" w:cs="Arial"/>
          <w:iCs/>
          <w:sz w:val="17"/>
          <w:szCs w:val="17"/>
        </w:rPr>
      </w:pPr>
      <w:r w:rsidRPr="000E657F">
        <w:rPr>
          <w:rFonts w:ascii="Arial" w:eastAsiaTheme="minorEastAsia" w:hAnsi="Arial" w:cs="Arial"/>
          <w:iCs/>
          <w:sz w:val="15"/>
          <w:szCs w:val="15"/>
        </w:rPr>
        <w:t xml:space="preserve">This work was supported </w:t>
      </w:r>
      <w:proofErr w:type="spellStart"/>
      <w:proofErr w:type="gramStart"/>
      <w:r w:rsidRPr="000E657F">
        <w:rPr>
          <w:rFonts w:ascii="Arial" w:eastAsiaTheme="minorEastAsia" w:hAnsi="Arial" w:cs="Arial"/>
          <w:iCs/>
          <w:sz w:val="15"/>
          <w:szCs w:val="15"/>
        </w:rPr>
        <w:t>by</w:t>
      </w:r>
      <w:r w:rsidRPr="000E657F">
        <w:rPr>
          <w:rFonts w:ascii="Arial" w:eastAsiaTheme="minorEastAsia" w:hAnsi="Arial" w:cs="Arial" w:hint="eastAsia"/>
          <w:iCs/>
          <w:sz w:val="15"/>
          <w:szCs w:val="15"/>
        </w:rPr>
        <w:t>the</w:t>
      </w:r>
      <w:proofErr w:type="spellEnd"/>
      <w:r w:rsidRPr="000E657F">
        <w:rPr>
          <w:rFonts w:ascii="Arial" w:eastAsiaTheme="minorEastAsia" w:hAnsi="Arial" w:cs="Arial" w:hint="eastAsia"/>
          <w:iCs/>
          <w:sz w:val="15"/>
          <w:szCs w:val="15"/>
        </w:rPr>
        <w:t xml:space="preserve"> </w:t>
      </w:r>
      <w:r w:rsidRPr="000E657F">
        <w:rPr>
          <w:rFonts w:ascii="Arial" w:eastAsiaTheme="minorEastAsia" w:hAnsi="Arial" w:cs="Arial"/>
          <w:iCs/>
          <w:sz w:val="15"/>
          <w:szCs w:val="15"/>
        </w:rPr>
        <w:t>???????</w:t>
      </w:r>
      <w:proofErr w:type="gramEnd"/>
      <w:r w:rsidRPr="000E657F">
        <w:rPr>
          <w:rFonts w:ascii="Arial" w:eastAsiaTheme="minorEastAsia" w:hAnsi="Arial" w:cs="Arial" w:hint="eastAsia"/>
          <w:iCs/>
          <w:sz w:val="15"/>
          <w:szCs w:val="15"/>
        </w:rPr>
        <w:t xml:space="preserve"> (No.</w:t>
      </w:r>
      <w:r w:rsidRPr="000E657F">
        <w:rPr>
          <w:rFonts w:ascii="Arial" w:eastAsiaTheme="minorEastAsia" w:hAnsi="Arial" w:cs="Arial"/>
          <w:iCs/>
          <w:sz w:val="15"/>
          <w:szCs w:val="15"/>
        </w:rPr>
        <w:t>?????????</w:t>
      </w:r>
      <w:r w:rsidRPr="000E657F">
        <w:rPr>
          <w:rFonts w:ascii="Arial" w:eastAsiaTheme="minorEastAsia" w:hAnsi="Arial" w:cs="Arial" w:hint="eastAsia"/>
          <w:iCs/>
          <w:sz w:val="15"/>
          <w:szCs w:val="15"/>
        </w:rPr>
        <w:t>).</w:t>
      </w:r>
    </w:p>
    <w:p w14:paraId="7DEDF4B9" w14:textId="77777777" w:rsidR="000E657F" w:rsidRDefault="000E657F" w:rsidP="00F24AAC">
      <w:pPr>
        <w:pStyle w:val="33"/>
        <w:adjustRightInd w:val="0"/>
        <w:spacing w:before="0" w:line="288" w:lineRule="auto"/>
        <w:rPr>
          <w:rFonts w:ascii="Arial" w:eastAsiaTheme="minorEastAsia" w:hAnsi="Arial" w:cs="Arial"/>
          <w:b/>
          <w:color w:val="0F2A69"/>
        </w:rPr>
      </w:pPr>
    </w:p>
    <w:p w14:paraId="29D2CF88" w14:textId="2D42FCEE" w:rsidR="00907F8A" w:rsidRPr="00B70430" w:rsidRDefault="00AC0E6A" w:rsidP="00F24AAC">
      <w:pPr>
        <w:pStyle w:val="33"/>
        <w:adjustRightInd w:val="0"/>
        <w:spacing w:before="0" w:line="288" w:lineRule="auto"/>
        <w:rPr>
          <w:rFonts w:ascii="Arial" w:eastAsiaTheme="minorEastAsia" w:hAnsi="Arial" w:cs="Arial"/>
          <w:b/>
          <w:color w:val="0F2A69"/>
        </w:rPr>
      </w:pPr>
      <w:r w:rsidRPr="00B70430">
        <w:rPr>
          <w:rFonts w:ascii="Arial" w:eastAsiaTheme="minorEastAsia" w:hAnsi="Arial" w:cs="Arial"/>
          <w:b/>
          <w:color w:val="0F2A69"/>
        </w:rPr>
        <w:t>Conflicts of</w:t>
      </w:r>
      <w:r w:rsidR="00C912F4" w:rsidRPr="00B70430">
        <w:rPr>
          <w:rFonts w:ascii="Arial" w:eastAsiaTheme="minorEastAsia" w:hAnsi="Arial" w:cs="Arial"/>
          <w:b/>
          <w:color w:val="0F2A69"/>
        </w:rPr>
        <w:t xml:space="preserve"> In</w:t>
      </w:r>
      <w:r w:rsidRPr="00B70430">
        <w:rPr>
          <w:rFonts w:ascii="Arial" w:eastAsiaTheme="minorEastAsia" w:hAnsi="Arial" w:cs="Arial"/>
          <w:b/>
          <w:color w:val="0F2A69"/>
        </w:rPr>
        <w:t>terest</w:t>
      </w:r>
    </w:p>
    <w:p w14:paraId="71C7F1E7" w14:textId="0FA083E1" w:rsidR="000974FD" w:rsidRPr="00B70430" w:rsidRDefault="000974FD" w:rsidP="000974FD">
      <w:pPr>
        <w:pStyle w:val="33"/>
        <w:spacing w:before="0" w:line="288" w:lineRule="auto"/>
        <w:rPr>
          <w:rFonts w:ascii="Arial" w:eastAsiaTheme="minorEastAsia" w:hAnsi="Arial" w:cs="Arial"/>
          <w:sz w:val="15"/>
          <w:szCs w:val="15"/>
        </w:rPr>
      </w:pPr>
      <w:r w:rsidRPr="00B70430">
        <w:rPr>
          <w:rFonts w:ascii="Arial" w:eastAsiaTheme="minorEastAsia" w:hAnsi="Arial" w:cs="Arial"/>
          <w:sz w:val="15"/>
          <w:szCs w:val="15"/>
        </w:rPr>
        <w:t>The authors declare no conflicts of interest.</w:t>
      </w:r>
    </w:p>
    <w:p w14:paraId="3CC37745" w14:textId="77777777" w:rsidR="003C23A2" w:rsidRPr="005C441D" w:rsidRDefault="003C23A2" w:rsidP="00F24AAC">
      <w:pPr>
        <w:pStyle w:val="33"/>
        <w:adjustRightInd w:val="0"/>
        <w:spacing w:before="0" w:line="288" w:lineRule="auto"/>
        <w:rPr>
          <w:rFonts w:ascii="Palatino Linotype" w:eastAsiaTheme="minorEastAsia" w:hAnsi="Palatino Linotype" w:cs="Arial"/>
          <w:sz w:val="17"/>
          <w:szCs w:val="17"/>
        </w:rPr>
      </w:pPr>
    </w:p>
    <w:p w14:paraId="121315E5" w14:textId="77777777" w:rsidR="006D1BAC" w:rsidRPr="00B70430" w:rsidRDefault="006D1BAC" w:rsidP="00F24AAC">
      <w:pPr>
        <w:pStyle w:val="33"/>
        <w:adjustRightInd w:val="0"/>
        <w:spacing w:before="0" w:line="288" w:lineRule="auto"/>
        <w:rPr>
          <w:rFonts w:ascii="Arial" w:eastAsiaTheme="minorEastAsia" w:hAnsi="Arial" w:cs="Arial"/>
          <w:b/>
          <w:color w:val="0F2A69"/>
          <w:sz w:val="22"/>
          <w:szCs w:val="22"/>
        </w:rPr>
      </w:pPr>
      <w:r w:rsidRPr="00B70430">
        <w:rPr>
          <w:rFonts w:ascii="Arial" w:eastAsiaTheme="minorEastAsia" w:hAnsi="Arial" w:cs="Arial"/>
          <w:b/>
          <w:color w:val="0F2A69"/>
          <w:sz w:val="22"/>
          <w:szCs w:val="22"/>
        </w:rPr>
        <w:t>References</w:t>
      </w:r>
    </w:p>
    <w:p w14:paraId="45CA62D8" w14:textId="77777777" w:rsidR="005C441D" w:rsidRPr="005C441D" w:rsidRDefault="005C441D" w:rsidP="005C441D">
      <w:pPr>
        <w:pStyle w:val="33"/>
        <w:numPr>
          <w:ilvl w:val="0"/>
          <w:numId w:val="8"/>
        </w:numPr>
        <w:adjustRightInd w:val="0"/>
        <w:spacing w:before="0" w:line="288" w:lineRule="auto"/>
        <w:ind w:left="419" w:hanging="130"/>
        <w:rPr>
          <w:rFonts w:ascii="Arial" w:hAnsi="Arial" w:cs="Arial"/>
          <w:sz w:val="15"/>
          <w:szCs w:val="15"/>
        </w:rPr>
      </w:pPr>
      <w:bookmarkStart w:id="13" w:name="OLE_LINK20"/>
      <w:bookmarkStart w:id="14" w:name="OLE_LINK21"/>
      <w:bookmarkEnd w:id="0"/>
      <w:r w:rsidRPr="005C441D">
        <w:rPr>
          <w:rFonts w:ascii="Arial" w:hAnsi="Arial" w:cs="Arial"/>
          <w:sz w:val="15"/>
          <w:szCs w:val="15"/>
          <w:lang w:val="en-SG"/>
        </w:rPr>
        <w:t>(Example for Journal)</w:t>
      </w:r>
      <w:bookmarkEnd w:id="13"/>
      <w:bookmarkEnd w:id="14"/>
      <w:r w:rsidRPr="005C441D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5C441D">
        <w:rPr>
          <w:rFonts w:ascii="Arial" w:hAnsi="Arial" w:cs="Arial"/>
          <w:sz w:val="15"/>
          <w:szCs w:val="15"/>
        </w:rPr>
        <w:t>Chae</w:t>
      </w:r>
      <w:proofErr w:type="spellEnd"/>
      <w:r w:rsidRPr="005C441D">
        <w:rPr>
          <w:rFonts w:ascii="Arial" w:hAnsi="Arial" w:cs="Arial"/>
          <w:sz w:val="15"/>
          <w:szCs w:val="15"/>
        </w:rPr>
        <w:t xml:space="preserve"> H. G., Kumar S., </w:t>
      </w:r>
      <w:r w:rsidRPr="005C441D">
        <w:rPr>
          <w:rFonts w:ascii="Arial" w:hAnsi="Arial" w:cs="Arial"/>
          <w:i/>
          <w:sz w:val="15"/>
          <w:szCs w:val="15"/>
        </w:rPr>
        <w:t>Science</w:t>
      </w:r>
      <w:r w:rsidRPr="005C441D">
        <w:rPr>
          <w:rFonts w:ascii="Arial" w:hAnsi="Arial" w:cs="Arial"/>
          <w:sz w:val="15"/>
          <w:szCs w:val="15"/>
        </w:rPr>
        <w:t xml:space="preserve">, </w:t>
      </w:r>
      <w:r w:rsidRPr="005C441D">
        <w:rPr>
          <w:rFonts w:ascii="Arial" w:hAnsi="Arial" w:cs="Arial"/>
          <w:b/>
          <w:sz w:val="15"/>
          <w:szCs w:val="15"/>
        </w:rPr>
        <w:t>2008</w:t>
      </w:r>
      <w:r w:rsidRPr="005C441D">
        <w:rPr>
          <w:rFonts w:ascii="Arial" w:hAnsi="Arial" w:cs="Arial"/>
          <w:sz w:val="15"/>
          <w:szCs w:val="15"/>
        </w:rPr>
        <w:t xml:space="preserve">, </w:t>
      </w:r>
      <w:r w:rsidRPr="005C441D">
        <w:rPr>
          <w:rFonts w:ascii="Arial" w:hAnsi="Arial" w:cs="Arial"/>
          <w:i/>
          <w:sz w:val="15"/>
          <w:szCs w:val="15"/>
        </w:rPr>
        <w:t>319</w:t>
      </w:r>
      <w:r w:rsidRPr="005C441D">
        <w:rPr>
          <w:rFonts w:ascii="Arial" w:hAnsi="Arial" w:cs="Arial"/>
          <w:sz w:val="15"/>
          <w:szCs w:val="15"/>
        </w:rPr>
        <w:t>, 908.</w:t>
      </w:r>
    </w:p>
    <w:p w14:paraId="003EE199" w14:textId="77777777" w:rsidR="005C441D" w:rsidRPr="005C441D" w:rsidRDefault="005C441D" w:rsidP="005C441D">
      <w:pPr>
        <w:pStyle w:val="33"/>
        <w:numPr>
          <w:ilvl w:val="0"/>
          <w:numId w:val="8"/>
        </w:numPr>
        <w:adjustRightInd w:val="0"/>
        <w:spacing w:before="0" w:line="288" w:lineRule="auto"/>
        <w:ind w:left="419" w:hanging="130"/>
        <w:rPr>
          <w:rFonts w:ascii="Arial" w:hAnsi="Arial" w:cs="Arial"/>
          <w:sz w:val="15"/>
          <w:szCs w:val="15"/>
        </w:rPr>
      </w:pPr>
      <w:r w:rsidRPr="005C441D">
        <w:rPr>
          <w:rFonts w:ascii="Arial" w:hAnsi="Arial" w:cs="Arial"/>
          <w:sz w:val="15"/>
          <w:szCs w:val="15"/>
          <w:lang w:val="en-SG"/>
        </w:rPr>
        <w:t>(Example for Books)</w:t>
      </w:r>
      <w:r w:rsidRPr="005C441D">
        <w:rPr>
          <w:rFonts w:ascii="Arial" w:hAnsi="Arial" w:cs="Arial"/>
          <w:sz w:val="15"/>
          <w:szCs w:val="15"/>
        </w:rPr>
        <w:t xml:space="preserve"> Kelly A., Macmillan N. H., </w:t>
      </w:r>
      <w:r w:rsidRPr="005C441D">
        <w:rPr>
          <w:rFonts w:ascii="Arial" w:hAnsi="Arial" w:cs="Arial"/>
          <w:i/>
          <w:sz w:val="15"/>
          <w:szCs w:val="15"/>
        </w:rPr>
        <w:t>Strong Solids</w:t>
      </w:r>
      <w:r w:rsidRPr="005C441D">
        <w:rPr>
          <w:rFonts w:ascii="Arial" w:hAnsi="Arial" w:cs="Arial"/>
          <w:sz w:val="15"/>
          <w:szCs w:val="15"/>
        </w:rPr>
        <w:t xml:space="preserve">, Oxford University Press, New York, </w:t>
      </w:r>
      <w:r w:rsidRPr="005C441D">
        <w:rPr>
          <w:rFonts w:ascii="Arial" w:hAnsi="Arial" w:cs="Arial"/>
          <w:b/>
          <w:sz w:val="15"/>
          <w:szCs w:val="15"/>
        </w:rPr>
        <w:t>1986</w:t>
      </w:r>
      <w:r w:rsidRPr="005C441D">
        <w:rPr>
          <w:rFonts w:ascii="Arial" w:hAnsi="Arial" w:cs="Arial" w:hint="eastAsia"/>
          <w:b/>
          <w:sz w:val="15"/>
          <w:szCs w:val="15"/>
        </w:rPr>
        <w:t>.</w:t>
      </w:r>
    </w:p>
    <w:p w14:paraId="076157FE" w14:textId="77777777" w:rsidR="005C441D" w:rsidRPr="005C441D" w:rsidRDefault="005C441D" w:rsidP="005C441D">
      <w:pPr>
        <w:pStyle w:val="33"/>
        <w:numPr>
          <w:ilvl w:val="0"/>
          <w:numId w:val="8"/>
        </w:numPr>
        <w:adjustRightInd w:val="0"/>
        <w:spacing w:before="0" w:line="288" w:lineRule="auto"/>
        <w:ind w:left="419" w:hanging="130"/>
        <w:rPr>
          <w:rFonts w:ascii="Arial" w:hAnsi="Arial" w:cs="Arial"/>
          <w:sz w:val="15"/>
          <w:szCs w:val="15"/>
        </w:rPr>
      </w:pPr>
      <w:r w:rsidRPr="005C441D">
        <w:rPr>
          <w:rFonts w:ascii="Arial" w:hAnsi="Arial" w:cs="Arial"/>
          <w:sz w:val="15"/>
          <w:szCs w:val="15"/>
          <w:lang w:val="en-SG"/>
        </w:rPr>
        <w:t xml:space="preserve">(Example for </w:t>
      </w:r>
      <w:r w:rsidRPr="005C441D">
        <w:rPr>
          <w:rFonts w:ascii="Arial" w:hAnsi="Arial" w:cs="Arial"/>
          <w:sz w:val="15"/>
          <w:szCs w:val="15"/>
        </w:rPr>
        <w:t>Conference proceedings</w:t>
      </w:r>
      <w:r w:rsidRPr="005C441D">
        <w:rPr>
          <w:rFonts w:ascii="Arial" w:hAnsi="Arial" w:cs="Arial"/>
          <w:sz w:val="15"/>
          <w:szCs w:val="15"/>
          <w:lang w:val="en-SG"/>
        </w:rPr>
        <w:t>)</w:t>
      </w:r>
      <w:r w:rsidRPr="005C441D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5C441D">
        <w:rPr>
          <w:rFonts w:ascii="Arial" w:hAnsi="Arial" w:cs="Arial"/>
          <w:sz w:val="15"/>
          <w:szCs w:val="15"/>
        </w:rPr>
        <w:t>Mangano</w:t>
      </w:r>
      <w:proofErr w:type="spellEnd"/>
      <w:r w:rsidRPr="005C441D">
        <w:rPr>
          <w:rFonts w:ascii="Arial" w:hAnsi="Arial" w:cs="Arial"/>
          <w:sz w:val="15"/>
          <w:szCs w:val="15"/>
        </w:rPr>
        <w:t xml:space="preserve"> C., </w:t>
      </w:r>
      <w:proofErr w:type="spellStart"/>
      <w:r w:rsidRPr="005C441D">
        <w:rPr>
          <w:rFonts w:ascii="Arial" w:hAnsi="Arial" w:cs="Arial"/>
          <w:sz w:val="15"/>
          <w:szCs w:val="15"/>
        </w:rPr>
        <w:t>Mangano</w:t>
      </w:r>
      <w:proofErr w:type="spellEnd"/>
      <w:r w:rsidRPr="005C441D">
        <w:rPr>
          <w:rFonts w:ascii="Arial" w:hAnsi="Arial" w:cs="Arial"/>
          <w:sz w:val="15"/>
          <w:szCs w:val="15"/>
        </w:rPr>
        <w:t xml:space="preserve"> F., </w:t>
      </w:r>
      <w:r w:rsidRPr="005C441D">
        <w:rPr>
          <w:rFonts w:ascii="Arial" w:hAnsi="Arial" w:cs="Arial"/>
          <w:i/>
          <w:sz w:val="15"/>
          <w:szCs w:val="15"/>
        </w:rPr>
        <w:t>Proceedings of the 2nd International Dental Conference on Future Trend in Implantology (FTI)</w:t>
      </w:r>
      <w:r w:rsidRPr="005C441D">
        <w:rPr>
          <w:rFonts w:ascii="Arial" w:hAnsi="Arial" w:cs="Arial"/>
          <w:sz w:val="15"/>
          <w:szCs w:val="15"/>
        </w:rPr>
        <w:t xml:space="preserve">, Florence, Italy, </w:t>
      </w:r>
      <w:r w:rsidRPr="005C441D">
        <w:rPr>
          <w:rFonts w:ascii="Arial" w:hAnsi="Arial" w:cs="Arial"/>
          <w:b/>
          <w:sz w:val="15"/>
          <w:szCs w:val="15"/>
        </w:rPr>
        <w:t>2011.</w:t>
      </w:r>
    </w:p>
    <w:p w14:paraId="3C796199" w14:textId="77777777" w:rsidR="005C441D" w:rsidRPr="005C441D" w:rsidRDefault="005C441D" w:rsidP="005C441D">
      <w:pPr>
        <w:pStyle w:val="33"/>
        <w:numPr>
          <w:ilvl w:val="0"/>
          <w:numId w:val="8"/>
        </w:numPr>
        <w:adjustRightInd w:val="0"/>
        <w:spacing w:before="0" w:line="288" w:lineRule="auto"/>
        <w:ind w:left="419" w:hanging="130"/>
        <w:rPr>
          <w:rFonts w:ascii="Arial" w:hAnsi="Arial" w:cs="Arial"/>
          <w:sz w:val="15"/>
          <w:szCs w:val="15"/>
        </w:rPr>
      </w:pPr>
      <w:r w:rsidRPr="005C441D">
        <w:rPr>
          <w:rFonts w:ascii="Arial" w:hAnsi="Arial" w:cs="Arial"/>
          <w:sz w:val="15"/>
          <w:szCs w:val="15"/>
          <w:lang w:val="en-SG"/>
        </w:rPr>
        <w:t xml:space="preserve">(Example for </w:t>
      </w:r>
      <w:r w:rsidRPr="005C441D">
        <w:rPr>
          <w:rFonts w:ascii="Arial" w:hAnsi="Arial" w:cs="Arial"/>
          <w:sz w:val="15"/>
          <w:szCs w:val="15"/>
        </w:rPr>
        <w:t>Dissertation</w:t>
      </w:r>
      <w:r w:rsidRPr="005C441D">
        <w:rPr>
          <w:rFonts w:ascii="Arial" w:hAnsi="Arial" w:cs="Arial"/>
          <w:sz w:val="15"/>
          <w:szCs w:val="15"/>
          <w:lang w:val="en-SG"/>
        </w:rPr>
        <w:t xml:space="preserve">) </w:t>
      </w:r>
      <w:r w:rsidRPr="005C441D">
        <w:rPr>
          <w:rFonts w:ascii="Arial" w:hAnsi="Arial" w:cs="Arial"/>
          <w:sz w:val="15"/>
          <w:szCs w:val="15"/>
        </w:rPr>
        <w:t xml:space="preserve">Liu G. X., Classification of finite dimensional basic </w:t>
      </w:r>
      <w:proofErr w:type="spellStart"/>
      <w:r w:rsidRPr="005C441D">
        <w:rPr>
          <w:rFonts w:ascii="Arial" w:hAnsi="Arial" w:cs="Arial"/>
          <w:sz w:val="15"/>
          <w:szCs w:val="15"/>
        </w:rPr>
        <w:t>Hopf</w:t>
      </w:r>
      <w:proofErr w:type="spellEnd"/>
      <w:r w:rsidRPr="005C441D">
        <w:rPr>
          <w:rFonts w:ascii="Arial" w:hAnsi="Arial" w:cs="Arial"/>
          <w:sz w:val="15"/>
          <w:szCs w:val="15"/>
        </w:rPr>
        <w:t xml:space="preserve"> algebras and related topics. </w:t>
      </w:r>
      <w:r w:rsidRPr="005C441D">
        <w:rPr>
          <w:rFonts w:ascii="Arial" w:hAnsi="Arial" w:cs="Arial"/>
          <w:i/>
          <w:iCs/>
          <w:sz w:val="15"/>
          <w:szCs w:val="15"/>
        </w:rPr>
        <w:t>Dissertation for the Doctoral Degree</w:t>
      </w:r>
      <w:r w:rsidRPr="005C441D">
        <w:rPr>
          <w:rFonts w:ascii="Arial" w:hAnsi="Arial" w:cs="Arial"/>
          <w:sz w:val="15"/>
          <w:szCs w:val="15"/>
        </w:rPr>
        <w:t xml:space="preserve">, Hangzhou University, Hangzhou, </w:t>
      </w:r>
      <w:r w:rsidRPr="005C441D">
        <w:rPr>
          <w:rFonts w:ascii="Arial" w:hAnsi="Arial" w:cs="Arial"/>
          <w:b/>
          <w:sz w:val="15"/>
          <w:szCs w:val="15"/>
        </w:rPr>
        <w:t>2005</w:t>
      </w:r>
      <w:r w:rsidRPr="005C441D">
        <w:rPr>
          <w:rFonts w:ascii="Arial" w:hAnsi="Arial" w:cs="Arial"/>
          <w:sz w:val="15"/>
          <w:szCs w:val="15"/>
        </w:rPr>
        <w:t>, 24.</w:t>
      </w:r>
    </w:p>
    <w:p w14:paraId="17A206E3" w14:textId="77777777" w:rsidR="005C441D" w:rsidRPr="005C441D" w:rsidRDefault="005C441D" w:rsidP="005C441D">
      <w:pPr>
        <w:pStyle w:val="33"/>
        <w:numPr>
          <w:ilvl w:val="0"/>
          <w:numId w:val="8"/>
        </w:numPr>
        <w:adjustRightInd w:val="0"/>
        <w:spacing w:before="0" w:line="288" w:lineRule="auto"/>
        <w:ind w:left="419" w:hanging="130"/>
        <w:rPr>
          <w:rFonts w:ascii="Arial" w:hAnsi="Arial" w:cs="Arial"/>
          <w:sz w:val="15"/>
          <w:szCs w:val="15"/>
        </w:rPr>
      </w:pPr>
      <w:r w:rsidRPr="005C441D">
        <w:rPr>
          <w:rFonts w:ascii="Arial" w:hAnsi="Arial" w:cs="Arial"/>
          <w:sz w:val="15"/>
          <w:szCs w:val="15"/>
          <w:lang w:val="en-SG"/>
        </w:rPr>
        <w:t xml:space="preserve">(Example for </w:t>
      </w:r>
      <w:r w:rsidRPr="005C441D">
        <w:rPr>
          <w:rFonts w:ascii="Arial" w:hAnsi="Arial" w:cs="Arial"/>
          <w:sz w:val="15"/>
          <w:szCs w:val="15"/>
        </w:rPr>
        <w:t>Patent</w:t>
      </w:r>
      <w:r w:rsidRPr="005C441D">
        <w:rPr>
          <w:rFonts w:ascii="Arial" w:hAnsi="Arial" w:cs="Arial"/>
          <w:sz w:val="15"/>
          <w:szCs w:val="15"/>
          <w:lang w:val="en-SG"/>
        </w:rPr>
        <w:t xml:space="preserve">) </w:t>
      </w:r>
      <w:r w:rsidRPr="005C441D">
        <w:rPr>
          <w:rFonts w:ascii="Arial" w:hAnsi="Arial" w:cs="Arial"/>
          <w:sz w:val="15"/>
          <w:szCs w:val="15"/>
        </w:rPr>
        <w:t xml:space="preserve">Zhang H. X., Wang J. J., Ma J., Zhuang H. L., </w:t>
      </w:r>
      <w:proofErr w:type="spellStart"/>
      <w:r w:rsidRPr="005C441D">
        <w:rPr>
          <w:rFonts w:ascii="Arial" w:hAnsi="Arial" w:cs="Arial"/>
          <w:sz w:val="15"/>
          <w:szCs w:val="15"/>
        </w:rPr>
        <w:t>Ao</w:t>
      </w:r>
      <w:proofErr w:type="spellEnd"/>
      <w:r w:rsidRPr="005C441D">
        <w:rPr>
          <w:rFonts w:ascii="Arial" w:hAnsi="Arial" w:cs="Arial"/>
          <w:sz w:val="15"/>
          <w:szCs w:val="15"/>
        </w:rPr>
        <w:t xml:space="preserve"> Y. H., Wang H. J., Zhou B. Q., </w:t>
      </w:r>
      <w:r w:rsidRPr="005C441D">
        <w:rPr>
          <w:rFonts w:ascii="Arial" w:hAnsi="Arial" w:cs="Arial"/>
          <w:i/>
          <w:sz w:val="15"/>
          <w:szCs w:val="15"/>
        </w:rPr>
        <w:t>Preparation of Polymer for Polyacrylonitrile-based Carbon Fiber Precursor</w:t>
      </w:r>
      <w:r w:rsidRPr="005C441D">
        <w:rPr>
          <w:rFonts w:ascii="Arial" w:hAnsi="Arial" w:cs="Arial"/>
          <w:sz w:val="15"/>
          <w:szCs w:val="15"/>
        </w:rPr>
        <w:t xml:space="preserve">, CN100564413, </w:t>
      </w:r>
      <w:r w:rsidRPr="005C441D">
        <w:rPr>
          <w:rFonts w:ascii="Arial" w:hAnsi="Arial" w:cs="Arial"/>
          <w:b/>
          <w:sz w:val="15"/>
          <w:szCs w:val="15"/>
        </w:rPr>
        <w:t>2007</w:t>
      </w:r>
      <w:r w:rsidRPr="005C441D">
        <w:rPr>
          <w:rFonts w:ascii="Arial" w:hAnsi="Arial" w:cs="Arial"/>
          <w:b/>
          <w:sz w:val="15"/>
          <w:szCs w:val="15"/>
          <w:lang w:val="en-SG"/>
        </w:rPr>
        <w:t>.</w:t>
      </w:r>
    </w:p>
    <w:p w14:paraId="3DEEF4A1" w14:textId="77777777" w:rsidR="005C441D" w:rsidRPr="005C441D" w:rsidRDefault="005C441D" w:rsidP="005C441D">
      <w:pPr>
        <w:pStyle w:val="33"/>
        <w:numPr>
          <w:ilvl w:val="0"/>
          <w:numId w:val="8"/>
        </w:numPr>
        <w:adjustRightInd w:val="0"/>
        <w:spacing w:before="0" w:line="288" w:lineRule="auto"/>
        <w:ind w:left="419" w:hanging="130"/>
        <w:rPr>
          <w:rFonts w:ascii="Arial" w:hAnsi="Arial" w:cs="Arial"/>
          <w:sz w:val="15"/>
          <w:szCs w:val="15"/>
          <w:lang w:val="en-SG"/>
        </w:rPr>
      </w:pPr>
      <w:r w:rsidRPr="005C441D">
        <w:rPr>
          <w:rFonts w:ascii="Arial" w:hAnsi="Arial" w:cs="Arial"/>
          <w:sz w:val="15"/>
          <w:szCs w:val="15"/>
          <w:lang w:val="en-SG"/>
        </w:rPr>
        <w:t xml:space="preserve">(Example for </w:t>
      </w:r>
      <w:r w:rsidRPr="005C441D">
        <w:rPr>
          <w:rFonts w:ascii="Arial" w:hAnsi="Arial" w:cs="Arial"/>
          <w:sz w:val="15"/>
          <w:szCs w:val="15"/>
        </w:rPr>
        <w:t>User manual</w:t>
      </w:r>
      <w:r w:rsidRPr="005C441D">
        <w:rPr>
          <w:rFonts w:ascii="Arial" w:hAnsi="Arial" w:cs="Arial"/>
          <w:sz w:val="15"/>
          <w:szCs w:val="15"/>
          <w:lang w:val="en-SG"/>
        </w:rPr>
        <w:t xml:space="preserve">) </w:t>
      </w:r>
      <w:r w:rsidRPr="005C441D">
        <w:rPr>
          <w:rFonts w:ascii="Arial" w:hAnsi="Arial" w:cs="Arial"/>
          <w:sz w:val="15"/>
          <w:szCs w:val="15"/>
        </w:rPr>
        <w:t xml:space="preserve">Wang D. L., Zhu J., Li Z. K., </w:t>
      </w:r>
      <w:r w:rsidRPr="005C441D">
        <w:rPr>
          <w:rFonts w:ascii="Arial" w:hAnsi="Arial" w:cs="Arial"/>
          <w:i/>
          <w:sz w:val="15"/>
          <w:szCs w:val="15"/>
        </w:rPr>
        <w:t xml:space="preserve">User Manual for </w:t>
      </w:r>
      <w:proofErr w:type="spellStart"/>
      <w:r w:rsidRPr="005C441D">
        <w:rPr>
          <w:rFonts w:ascii="Arial" w:hAnsi="Arial" w:cs="Arial"/>
          <w:i/>
          <w:sz w:val="15"/>
          <w:szCs w:val="15"/>
        </w:rPr>
        <w:t>QTKMapper</w:t>
      </w:r>
      <w:proofErr w:type="spellEnd"/>
      <w:r w:rsidRPr="005C441D">
        <w:rPr>
          <w:rFonts w:ascii="Arial" w:hAnsi="Arial" w:cs="Arial"/>
          <w:i/>
          <w:sz w:val="15"/>
          <w:szCs w:val="15"/>
        </w:rPr>
        <w:t xml:space="preserve"> Version1.6</w:t>
      </w:r>
      <w:r w:rsidRPr="005C441D">
        <w:rPr>
          <w:rFonts w:ascii="Arial" w:hAnsi="Arial" w:cs="Arial"/>
          <w:sz w:val="15"/>
          <w:szCs w:val="15"/>
        </w:rPr>
        <w:t xml:space="preserve">, </w:t>
      </w:r>
      <w:r w:rsidRPr="005C441D">
        <w:rPr>
          <w:rFonts w:ascii="Arial" w:hAnsi="Arial" w:cs="Arial"/>
          <w:b/>
          <w:sz w:val="15"/>
          <w:szCs w:val="15"/>
        </w:rPr>
        <w:t>1999.</w:t>
      </w:r>
    </w:p>
    <w:p w14:paraId="132B86E1" w14:textId="77777777" w:rsidR="005C441D" w:rsidRPr="005C441D" w:rsidRDefault="005C441D" w:rsidP="005C441D">
      <w:pPr>
        <w:pStyle w:val="33"/>
        <w:numPr>
          <w:ilvl w:val="0"/>
          <w:numId w:val="8"/>
        </w:numPr>
        <w:adjustRightInd w:val="0"/>
        <w:spacing w:before="0" w:line="288" w:lineRule="auto"/>
        <w:ind w:left="419" w:hanging="130"/>
        <w:rPr>
          <w:rFonts w:ascii="Arial" w:hAnsi="Arial" w:cs="Arial"/>
          <w:sz w:val="15"/>
          <w:szCs w:val="15"/>
          <w:lang w:val="en-SG"/>
        </w:rPr>
      </w:pPr>
      <w:r w:rsidRPr="005C441D">
        <w:rPr>
          <w:rFonts w:ascii="Arial" w:hAnsi="Arial" w:cs="Arial"/>
          <w:sz w:val="15"/>
          <w:szCs w:val="15"/>
          <w:lang w:val="en-SG"/>
        </w:rPr>
        <w:t xml:space="preserve">(Example for </w:t>
      </w:r>
      <w:proofErr w:type="spellStart"/>
      <w:r w:rsidRPr="005C441D">
        <w:rPr>
          <w:rFonts w:ascii="Arial" w:hAnsi="Arial" w:cs="Arial"/>
          <w:sz w:val="15"/>
          <w:szCs w:val="15"/>
        </w:rPr>
        <w:t>Softwar</w:t>
      </w:r>
      <w:proofErr w:type="spellEnd"/>
      <w:r w:rsidRPr="005C441D">
        <w:rPr>
          <w:rFonts w:ascii="Arial" w:hAnsi="Arial" w:cs="Arial"/>
          <w:sz w:val="15"/>
          <w:szCs w:val="15"/>
          <w:lang w:val="en-SG"/>
        </w:rPr>
        <w:t>e)</w:t>
      </w:r>
      <w:r w:rsidRPr="005C441D">
        <w:rPr>
          <w:rFonts w:ascii="Arial" w:hAnsi="Arial" w:cs="Arial"/>
          <w:sz w:val="15"/>
          <w:szCs w:val="15"/>
        </w:rPr>
        <w:t xml:space="preserve"> Frisch M. J., Trucks G. W., Schlegel H. B., </w:t>
      </w:r>
      <w:proofErr w:type="spellStart"/>
      <w:r w:rsidRPr="005C441D">
        <w:rPr>
          <w:rFonts w:ascii="Arial" w:hAnsi="Arial" w:cs="Arial"/>
          <w:sz w:val="15"/>
          <w:szCs w:val="15"/>
        </w:rPr>
        <w:t>Scuseria</w:t>
      </w:r>
      <w:proofErr w:type="spellEnd"/>
      <w:r w:rsidRPr="005C441D">
        <w:rPr>
          <w:rFonts w:ascii="Arial" w:hAnsi="Arial" w:cs="Arial"/>
          <w:sz w:val="15"/>
          <w:szCs w:val="15"/>
        </w:rPr>
        <w:t xml:space="preserve"> G. E., Robb M. A., Cheeseman J. R., </w:t>
      </w:r>
      <w:proofErr w:type="spellStart"/>
      <w:r w:rsidRPr="005C441D">
        <w:rPr>
          <w:rFonts w:ascii="Arial" w:hAnsi="Arial" w:cs="Arial"/>
          <w:sz w:val="15"/>
          <w:szCs w:val="15"/>
        </w:rPr>
        <w:t>Scalmani</w:t>
      </w:r>
      <w:proofErr w:type="spellEnd"/>
      <w:r w:rsidRPr="005C441D">
        <w:rPr>
          <w:rFonts w:ascii="Arial" w:hAnsi="Arial" w:cs="Arial"/>
          <w:sz w:val="15"/>
          <w:szCs w:val="15"/>
        </w:rPr>
        <w:t xml:space="preserve"> G., Barone V., </w:t>
      </w:r>
      <w:proofErr w:type="spellStart"/>
      <w:r w:rsidRPr="005C441D">
        <w:rPr>
          <w:rFonts w:ascii="Arial" w:hAnsi="Arial" w:cs="Arial"/>
          <w:sz w:val="15"/>
          <w:szCs w:val="15"/>
        </w:rPr>
        <w:t>Mennucci</w:t>
      </w:r>
      <w:proofErr w:type="spellEnd"/>
      <w:r w:rsidRPr="005C441D">
        <w:rPr>
          <w:rFonts w:ascii="Arial" w:hAnsi="Arial" w:cs="Arial"/>
          <w:sz w:val="15"/>
          <w:szCs w:val="15"/>
        </w:rPr>
        <w:t xml:space="preserve"> B., </w:t>
      </w:r>
      <w:proofErr w:type="spellStart"/>
      <w:r w:rsidRPr="005C441D">
        <w:rPr>
          <w:rFonts w:ascii="Arial" w:hAnsi="Arial" w:cs="Arial"/>
          <w:sz w:val="15"/>
          <w:szCs w:val="15"/>
        </w:rPr>
        <w:t>Petersson</w:t>
      </w:r>
      <w:proofErr w:type="spellEnd"/>
      <w:r w:rsidRPr="005C441D">
        <w:rPr>
          <w:rFonts w:ascii="Arial" w:hAnsi="Arial" w:cs="Arial"/>
          <w:sz w:val="15"/>
          <w:szCs w:val="15"/>
        </w:rPr>
        <w:t xml:space="preserve"> G. A., </w:t>
      </w:r>
      <w:proofErr w:type="spellStart"/>
      <w:r w:rsidRPr="005C441D">
        <w:rPr>
          <w:rFonts w:ascii="Arial" w:hAnsi="Arial" w:cs="Arial"/>
          <w:sz w:val="15"/>
          <w:szCs w:val="15"/>
        </w:rPr>
        <w:t>Nakatsuji</w:t>
      </w:r>
      <w:proofErr w:type="spellEnd"/>
      <w:r w:rsidRPr="005C441D">
        <w:rPr>
          <w:rFonts w:ascii="Arial" w:hAnsi="Arial" w:cs="Arial"/>
          <w:sz w:val="15"/>
          <w:szCs w:val="15"/>
        </w:rPr>
        <w:t xml:space="preserve"> H., </w:t>
      </w:r>
      <w:proofErr w:type="spellStart"/>
      <w:r w:rsidRPr="005C441D">
        <w:rPr>
          <w:rFonts w:ascii="Arial" w:hAnsi="Arial" w:cs="Arial"/>
          <w:sz w:val="15"/>
          <w:szCs w:val="15"/>
        </w:rPr>
        <w:t>Caricato</w:t>
      </w:r>
      <w:proofErr w:type="spellEnd"/>
      <w:r w:rsidRPr="005C441D">
        <w:rPr>
          <w:rFonts w:ascii="Arial" w:hAnsi="Arial" w:cs="Arial"/>
          <w:sz w:val="15"/>
          <w:szCs w:val="15"/>
        </w:rPr>
        <w:t xml:space="preserve"> M., Li X., </w:t>
      </w:r>
      <w:proofErr w:type="spellStart"/>
      <w:r w:rsidRPr="005C441D">
        <w:rPr>
          <w:rFonts w:ascii="Arial" w:hAnsi="Arial" w:cs="Arial"/>
          <w:sz w:val="15"/>
          <w:szCs w:val="15"/>
        </w:rPr>
        <w:t>Hratchian</w:t>
      </w:r>
      <w:proofErr w:type="spellEnd"/>
      <w:r w:rsidRPr="005C441D">
        <w:rPr>
          <w:rFonts w:ascii="Arial" w:hAnsi="Arial" w:cs="Arial"/>
          <w:sz w:val="15"/>
          <w:szCs w:val="15"/>
        </w:rPr>
        <w:t xml:space="preserve"> H .P., </w:t>
      </w:r>
      <w:proofErr w:type="spellStart"/>
      <w:r w:rsidRPr="005C441D">
        <w:rPr>
          <w:rFonts w:ascii="Arial" w:hAnsi="Arial" w:cs="Arial"/>
          <w:sz w:val="15"/>
          <w:szCs w:val="15"/>
        </w:rPr>
        <w:t>Izmaylov</w:t>
      </w:r>
      <w:proofErr w:type="spellEnd"/>
      <w:r w:rsidRPr="005C441D">
        <w:rPr>
          <w:rFonts w:ascii="Arial" w:hAnsi="Arial" w:cs="Arial"/>
          <w:sz w:val="15"/>
          <w:szCs w:val="15"/>
        </w:rPr>
        <w:t xml:space="preserve"> A. F., </w:t>
      </w:r>
      <w:proofErr w:type="spellStart"/>
      <w:r w:rsidRPr="005C441D">
        <w:rPr>
          <w:rFonts w:ascii="Arial" w:hAnsi="Arial" w:cs="Arial"/>
          <w:sz w:val="15"/>
          <w:szCs w:val="15"/>
        </w:rPr>
        <w:t>Bloino</w:t>
      </w:r>
      <w:proofErr w:type="spellEnd"/>
      <w:r w:rsidRPr="005C441D">
        <w:rPr>
          <w:rFonts w:ascii="Arial" w:hAnsi="Arial" w:cs="Arial"/>
          <w:sz w:val="15"/>
          <w:szCs w:val="15"/>
        </w:rPr>
        <w:t xml:space="preserve"> J., Zheng G., Sonnenberg J. L., </w:t>
      </w:r>
      <w:proofErr w:type="spellStart"/>
      <w:r w:rsidRPr="005C441D">
        <w:rPr>
          <w:rFonts w:ascii="Arial" w:hAnsi="Arial" w:cs="Arial"/>
          <w:sz w:val="15"/>
          <w:szCs w:val="15"/>
        </w:rPr>
        <w:t>Hada</w:t>
      </w:r>
      <w:proofErr w:type="spellEnd"/>
      <w:r w:rsidRPr="005C441D">
        <w:rPr>
          <w:rFonts w:ascii="Arial" w:hAnsi="Arial" w:cs="Arial"/>
          <w:sz w:val="15"/>
          <w:szCs w:val="15"/>
        </w:rPr>
        <w:t xml:space="preserve"> M., </w:t>
      </w:r>
      <w:proofErr w:type="spellStart"/>
      <w:r w:rsidRPr="005C441D">
        <w:rPr>
          <w:rFonts w:ascii="Arial" w:hAnsi="Arial" w:cs="Arial"/>
          <w:sz w:val="15"/>
          <w:szCs w:val="15"/>
        </w:rPr>
        <w:t>Ehara</w:t>
      </w:r>
      <w:proofErr w:type="spellEnd"/>
      <w:r w:rsidRPr="005C441D">
        <w:rPr>
          <w:rFonts w:ascii="Arial" w:hAnsi="Arial" w:cs="Arial"/>
          <w:sz w:val="15"/>
          <w:szCs w:val="15"/>
        </w:rPr>
        <w:t xml:space="preserve"> M., Toyota K., Fox D. J.,</w:t>
      </w:r>
      <w:r w:rsidRPr="005C441D">
        <w:rPr>
          <w:rFonts w:ascii="Arial" w:hAnsi="Arial" w:cs="Arial"/>
          <w:i/>
          <w:sz w:val="15"/>
          <w:szCs w:val="15"/>
        </w:rPr>
        <w:t xml:space="preserve"> Gaussian 09 (Revision A.02)</w:t>
      </w:r>
      <w:r w:rsidRPr="005C441D">
        <w:rPr>
          <w:rFonts w:ascii="Arial" w:hAnsi="Arial" w:cs="Arial"/>
          <w:sz w:val="15"/>
          <w:szCs w:val="15"/>
        </w:rPr>
        <w:t xml:space="preserve">, Gaussian, Inc., Wallingford CT, </w:t>
      </w:r>
      <w:r w:rsidRPr="005C441D">
        <w:rPr>
          <w:rFonts w:ascii="Arial" w:hAnsi="Arial" w:cs="Arial"/>
          <w:b/>
          <w:sz w:val="15"/>
          <w:szCs w:val="15"/>
        </w:rPr>
        <w:t>200</w:t>
      </w:r>
      <w:r w:rsidRPr="005C441D">
        <w:rPr>
          <w:rFonts w:ascii="Arial" w:hAnsi="Arial" w:cs="Arial"/>
          <w:b/>
          <w:sz w:val="15"/>
          <w:szCs w:val="15"/>
          <w:lang w:val="en-SG"/>
        </w:rPr>
        <w:t>9.</w:t>
      </w:r>
    </w:p>
    <w:p w14:paraId="07E216AC" w14:textId="51866EC7" w:rsidR="005C441D" w:rsidRPr="006054E3" w:rsidRDefault="005C441D" w:rsidP="005C441D">
      <w:pPr>
        <w:pStyle w:val="33"/>
        <w:numPr>
          <w:ilvl w:val="0"/>
          <w:numId w:val="8"/>
        </w:numPr>
        <w:adjustRightInd w:val="0"/>
        <w:spacing w:before="0" w:line="288" w:lineRule="auto"/>
        <w:ind w:left="419" w:hanging="130"/>
        <w:rPr>
          <w:rFonts w:ascii="Arial" w:hAnsi="Arial" w:cs="Arial"/>
          <w:sz w:val="15"/>
          <w:szCs w:val="15"/>
          <w:lang w:val="en-GB"/>
        </w:rPr>
      </w:pPr>
      <w:r w:rsidRPr="005C441D">
        <w:rPr>
          <w:rFonts w:ascii="Arial" w:hAnsi="Arial" w:cs="Arial"/>
          <w:sz w:val="15"/>
          <w:szCs w:val="15"/>
          <w:lang w:val="en-SG"/>
        </w:rPr>
        <w:t xml:space="preserve">(Example for </w:t>
      </w:r>
      <w:r w:rsidRPr="005C441D">
        <w:rPr>
          <w:rFonts w:ascii="Arial" w:hAnsi="Arial" w:cs="Arial"/>
          <w:sz w:val="15"/>
          <w:szCs w:val="15"/>
        </w:rPr>
        <w:t>Website</w:t>
      </w:r>
      <w:r w:rsidRPr="005C441D">
        <w:rPr>
          <w:rFonts w:ascii="Arial" w:hAnsi="Arial" w:cs="Arial"/>
          <w:sz w:val="15"/>
          <w:szCs w:val="15"/>
          <w:lang w:val="en-SG"/>
        </w:rPr>
        <w:t xml:space="preserve">) </w:t>
      </w:r>
      <w:hyperlink r:id="rId20" w:history="1">
        <w:r w:rsidRPr="005C441D">
          <w:rPr>
            <w:rStyle w:val="ab"/>
            <w:rFonts w:ascii="Arial" w:hAnsi="Arial" w:cs="Arial"/>
            <w:sz w:val="15"/>
            <w:szCs w:val="15"/>
          </w:rPr>
          <w:t>http://www.ccin.com.cn/ccin/news/2011/06/ 07/</w:t>
        </w:r>
      </w:hyperlink>
      <w:r w:rsidRPr="005C441D">
        <w:rPr>
          <w:rFonts w:ascii="Arial" w:hAnsi="Arial" w:cs="Arial"/>
          <w:sz w:val="15"/>
          <w:szCs w:val="15"/>
        </w:rPr>
        <w:t>182521.shtml, accessed on 2011-09-26.</w:t>
      </w:r>
    </w:p>
    <w:p w14:paraId="2D549A44" w14:textId="21AEF19B" w:rsidR="006054E3" w:rsidRDefault="006054E3" w:rsidP="006054E3">
      <w:pPr>
        <w:pStyle w:val="33"/>
        <w:adjustRightInd w:val="0"/>
        <w:spacing w:before="0" w:line="288" w:lineRule="auto"/>
        <w:rPr>
          <w:rFonts w:ascii="Arial" w:hAnsi="Arial" w:cs="Arial"/>
          <w:sz w:val="15"/>
          <w:szCs w:val="15"/>
          <w:lang w:val="en-GB"/>
        </w:rPr>
      </w:pPr>
    </w:p>
    <w:p w14:paraId="5D1C7C53" w14:textId="77777777" w:rsidR="00AE0A27" w:rsidRPr="00C05457" w:rsidRDefault="00AE0A27" w:rsidP="00F24AAC">
      <w:pPr>
        <w:pStyle w:val="33"/>
        <w:adjustRightInd w:val="0"/>
        <w:spacing w:before="0" w:line="288" w:lineRule="auto"/>
        <w:rPr>
          <w:rFonts w:ascii="Palatino Linotype" w:eastAsiaTheme="minorEastAsia" w:hAnsi="Palatino Linotype" w:cs="Arial"/>
          <w:sz w:val="15"/>
          <w:szCs w:val="15"/>
        </w:rPr>
        <w:sectPr w:rsidR="00AE0A27" w:rsidRPr="00C05457" w:rsidSect="00663DD4">
          <w:headerReference w:type="even" r:id="rId21"/>
          <w:type w:val="continuous"/>
          <w:pgSz w:w="11906" w:h="16838" w:code="9"/>
          <w:pgMar w:top="1361" w:right="1021" w:bottom="1361" w:left="1021" w:header="1021" w:footer="794" w:gutter="0"/>
          <w:pgNumType w:start="1"/>
          <w:cols w:num="2" w:space="306"/>
          <w:docGrid w:type="lines" w:linePitch="312"/>
        </w:sectPr>
      </w:pPr>
    </w:p>
    <w:p w14:paraId="28DA7503" w14:textId="48D57B37" w:rsidR="003C5D79" w:rsidRPr="00C05457" w:rsidRDefault="003C5D79" w:rsidP="00DC1E63">
      <w:pPr>
        <w:pStyle w:val="33"/>
        <w:adjustRightInd w:val="0"/>
        <w:spacing w:before="0" w:line="20" w:lineRule="exact"/>
        <w:rPr>
          <w:rFonts w:ascii="Palatino Linotype" w:eastAsiaTheme="minorEastAsia" w:hAnsi="Palatino Linotype" w:cs="Arial"/>
          <w:sz w:val="15"/>
          <w:szCs w:val="15"/>
        </w:rPr>
      </w:pPr>
    </w:p>
    <w:p w14:paraId="40E4CE03" w14:textId="4C9A3079" w:rsidR="003C5D79" w:rsidRPr="00C05457" w:rsidRDefault="003C5D79" w:rsidP="00DC1E63">
      <w:pPr>
        <w:widowControl/>
        <w:snapToGrid/>
        <w:spacing w:line="20" w:lineRule="exact"/>
        <w:jc w:val="left"/>
        <w:rPr>
          <w:rFonts w:ascii="Palatino Linotype" w:hAnsi="Palatino Linotype" w:cs="Arial"/>
          <w:sz w:val="15"/>
          <w:szCs w:val="15"/>
        </w:rPr>
      </w:pPr>
    </w:p>
    <w:sectPr w:rsidR="003C5D79" w:rsidRPr="00C05457" w:rsidSect="00480FAE">
      <w:type w:val="continuous"/>
      <w:pgSz w:w="11906" w:h="16838" w:code="9"/>
      <w:pgMar w:top="1361" w:right="1021" w:bottom="1361" w:left="1021" w:header="1021" w:footer="794" w:gutter="0"/>
      <w:cols w:space="306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C139D" w14:textId="77777777" w:rsidR="003D0590" w:rsidRDefault="003D0590" w:rsidP="00402089">
      <w:pPr>
        <w:spacing w:line="240" w:lineRule="auto"/>
      </w:pPr>
      <w:r>
        <w:separator/>
      </w:r>
    </w:p>
  </w:endnote>
  <w:endnote w:type="continuationSeparator" w:id="0">
    <w:p w14:paraId="5A02F852" w14:textId="77777777" w:rsidR="003D0590" w:rsidRDefault="003D0590" w:rsidP="00402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-B1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F0E16" w14:textId="05F9930F" w:rsidR="00DC0614" w:rsidRPr="000E0EC8" w:rsidRDefault="00DC0614" w:rsidP="000E0EC8">
    <w:pPr>
      <w:pStyle w:val="a5"/>
      <w:rPr>
        <w:rFonts w:ascii="Arial" w:hAnsi="Arial" w:cs="Arial"/>
        <w:sz w:val="16"/>
      </w:rPr>
    </w:pPr>
    <w:r w:rsidRPr="000E0EC8">
      <w:rPr>
        <w:rFonts w:ascii="Arial" w:hAnsi="Arial" w:cs="Arial"/>
        <w:i/>
        <w:sz w:val="15"/>
      </w:rPr>
      <w:t>Chem. Res. Chinese Universities</w:t>
    </w:r>
    <w:r w:rsidRPr="000E0EC8">
      <w:rPr>
        <w:rFonts w:ascii="Arial" w:hAnsi="Arial" w:cs="Arial"/>
        <w:sz w:val="16"/>
      </w:rPr>
      <w:t xml:space="preserve"> </w:t>
    </w:r>
    <w:sdt>
      <w:sdtPr>
        <w:id w:val="364650768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6"/>
        </w:rPr>
      </w:sdtEndPr>
      <w:sdtContent>
        <w:r>
          <w:t xml:space="preserve">                        </w:t>
        </w:r>
        <w:r w:rsidR="00DC0070">
          <w:t xml:space="preserve">  </w:t>
        </w:r>
        <w:r>
          <w:t xml:space="preserve">   </w:t>
        </w:r>
        <w:r w:rsidRPr="000E0EC8">
          <w:rPr>
            <w:rFonts w:ascii="Arial" w:hAnsi="Arial" w:cs="Arial"/>
            <w:sz w:val="16"/>
          </w:rPr>
          <w:fldChar w:fldCharType="begin"/>
        </w:r>
        <w:r w:rsidRPr="000E0EC8">
          <w:rPr>
            <w:rFonts w:ascii="Arial" w:hAnsi="Arial" w:cs="Arial"/>
            <w:sz w:val="16"/>
          </w:rPr>
          <w:instrText>PAGE   \* MERGEFORMAT</w:instrText>
        </w:r>
        <w:r w:rsidRPr="000E0EC8">
          <w:rPr>
            <w:rFonts w:ascii="Arial" w:hAnsi="Arial" w:cs="Arial"/>
            <w:sz w:val="16"/>
          </w:rPr>
          <w:fldChar w:fldCharType="separate"/>
        </w:r>
        <w:r>
          <w:rPr>
            <w:rFonts w:ascii="Arial" w:hAnsi="Arial" w:cs="Arial"/>
            <w:sz w:val="16"/>
          </w:rPr>
          <w:t>2</w:t>
        </w:r>
        <w:r w:rsidRPr="000E0EC8">
          <w:rPr>
            <w:rFonts w:ascii="Arial" w:hAnsi="Arial" w:cs="Arial"/>
            <w:sz w:val="16"/>
          </w:rPr>
          <w:fldChar w:fldCharType="end"/>
        </w:r>
      </w:sdtContent>
    </w:sdt>
  </w:p>
  <w:p w14:paraId="4F1C3599" w14:textId="49AD1E36" w:rsidR="00DC0614" w:rsidRPr="000E0EC8" w:rsidRDefault="00DC0614" w:rsidP="000E0EC8">
    <w:pPr>
      <w:pStyle w:val="a5"/>
      <w:rPr>
        <w:rFonts w:ascii="Arial" w:hAnsi="Arial" w:cs="Arial"/>
        <w:sz w:val="16"/>
      </w:rPr>
    </w:pPr>
    <w:r w:rsidRPr="000E0EC8">
      <w:rPr>
        <w:rFonts w:ascii="Arial" w:hAnsi="Arial" w:cs="Arial"/>
        <w:sz w:val="15"/>
      </w:rPr>
      <w:t>https://doi.org/10.1007/s40242-02</w:t>
    </w:r>
    <w:r w:rsidR="006054E3">
      <w:rPr>
        <w:rFonts w:ascii="Arial" w:hAnsi="Arial" w:cs="Arial"/>
        <w:sz w:val="15"/>
      </w:rPr>
      <w:t>6</w:t>
    </w:r>
    <w:r w:rsidRPr="005B757E">
      <w:rPr>
        <w:rFonts w:ascii="Arial" w:hAnsi="Arial" w:cs="Arial"/>
        <w:sz w:val="15"/>
      </w:rPr>
      <w:t>-</w:t>
    </w:r>
    <w:r w:rsidR="006054E3">
      <w:rPr>
        <w:rFonts w:ascii="Arial" w:hAnsi="Arial" w:cs="Arial"/>
        <w:sz w:val="15"/>
      </w:rPr>
      <w:t>6xxx</w:t>
    </w:r>
    <w:r w:rsidR="00DC0070" w:rsidRPr="00DC0070">
      <w:rPr>
        <w:rFonts w:ascii="Arial" w:hAnsi="Arial" w:cs="Arial"/>
        <w:sz w:val="15"/>
      </w:rPr>
      <w:t>-</w:t>
    </w:r>
    <w:r w:rsidR="006054E3">
      <w:rPr>
        <w:rFonts w:ascii="Arial" w:hAnsi="Arial" w:cs="Arial"/>
        <w:sz w:val="15"/>
      </w:rPr>
      <w:t>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5A2C4" w14:textId="19F6B55F" w:rsidR="00DC0614" w:rsidRPr="007E0790" w:rsidRDefault="003D0590" w:rsidP="007E0790">
    <w:pPr>
      <w:pStyle w:val="a5"/>
      <w:jc w:val="right"/>
      <w:rPr>
        <w:rFonts w:ascii="Arial" w:hAnsi="Arial" w:cs="Arial"/>
        <w:sz w:val="15"/>
      </w:rPr>
    </w:pPr>
    <w:sdt>
      <w:sdtPr>
        <w:id w:val="-914240316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i/>
          <w:sz w:val="15"/>
        </w:rPr>
      </w:sdtEndPr>
      <w:sdtContent>
        <w:r w:rsidR="00DC0614" w:rsidRPr="007E0790">
          <w:rPr>
            <w:rFonts w:ascii="Arial" w:hAnsi="Arial" w:cs="Arial"/>
            <w:sz w:val="16"/>
          </w:rPr>
          <w:fldChar w:fldCharType="begin"/>
        </w:r>
        <w:r w:rsidR="00DC0614" w:rsidRPr="007E0790">
          <w:rPr>
            <w:rFonts w:ascii="Arial" w:hAnsi="Arial" w:cs="Arial"/>
            <w:sz w:val="16"/>
          </w:rPr>
          <w:instrText>PAGE   \* MERGEFORMAT</w:instrText>
        </w:r>
        <w:r w:rsidR="00DC0614" w:rsidRPr="007E0790">
          <w:rPr>
            <w:rFonts w:ascii="Arial" w:hAnsi="Arial" w:cs="Arial"/>
            <w:sz w:val="16"/>
          </w:rPr>
          <w:fldChar w:fldCharType="separate"/>
        </w:r>
        <w:r w:rsidR="00DC0614" w:rsidRPr="007E0790">
          <w:rPr>
            <w:rFonts w:ascii="Arial" w:hAnsi="Arial" w:cs="Arial"/>
            <w:sz w:val="16"/>
          </w:rPr>
          <w:t>2</w:t>
        </w:r>
        <w:r w:rsidR="00DC0614" w:rsidRPr="007E0790">
          <w:rPr>
            <w:rFonts w:ascii="Arial" w:hAnsi="Arial" w:cs="Arial"/>
            <w:sz w:val="16"/>
          </w:rPr>
          <w:fldChar w:fldCharType="end"/>
        </w:r>
        <w:r w:rsidR="00DC0614">
          <w:rPr>
            <w:rFonts w:ascii="Arial" w:hAnsi="Arial" w:cs="Arial"/>
            <w:sz w:val="15"/>
          </w:rPr>
          <w:t xml:space="preserve">  </w:t>
        </w:r>
        <w:r w:rsidR="00DC0614">
          <w:rPr>
            <w:rFonts w:ascii="Arial" w:hAnsi="Arial" w:cs="Arial"/>
            <w:i/>
            <w:sz w:val="15"/>
          </w:rPr>
          <w:t xml:space="preserve">     </w:t>
        </w:r>
        <w:r w:rsidR="00DC0070">
          <w:rPr>
            <w:rFonts w:ascii="Arial" w:hAnsi="Arial" w:cs="Arial"/>
            <w:i/>
            <w:sz w:val="15"/>
          </w:rPr>
          <w:t xml:space="preserve">   </w:t>
        </w:r>
        <w:r w:rsidR="00DC0614">
          <w:rPr>
            <w:rFonts w:ascii="Arial" w:hAnsi="Arial" w:cs="Arial"/>
            <w:i/>
            <w:sz w:val="15"/>
          </w:rPr>
          <w:t xml:space="preserve">                        </w:t>
        </w:r>
        <w:r w:rsidR="00DC0614" w:rsidRPr="007E0790">
          <w:rPr>
            <w:rFonts w:ascii="Arial" w:hAnsi="Arial" w:cs="Arial"/>
            <w:i/>
            <w:sz w:val="15"/>
          </w:rPr>
          <w:t xml:space="preserve"> </w:t>
        </w:r>
      </w:sdtContent>
    </w:sdt>
    <w:r w:rsidR="00DC0614" w:rsidRPr="007E0790">
      <w:rPr>
        <w:rFonts w:ascii="Arial" w:hAnsi="Arial" w:cs="Arial"/>
        <w:i/>
        <w:sz w:val="15"/>
      </w:rPr>
      <w:t>Chem. Res. Chinese Universities</w:t>
    </w:r>
  </w:p>
  <w:p w14:paraId="42E13DEA" w14:textId="5F76FD83" w:rsidR="00DC0614" w:rsidRPr="007E0790" w:rsidRDefault="00DC0614" w:rsidP="007E0790">
    <w:pPr>
      <w:pStyle w:val="a5"/>
      <w:jc w:val="right"/>
      <w:rPr>
        <w:rFonts w:ascii="Arial" w:hAnsi="Arial" w:cs="Arial"/>
        <w:sz w:val="15"/>
      </w:rPr>
    </w:pPr>
    <w:r w:rsidRPr="007E0790">
      <w:rPr>
        <w:rFonts w:ascii="Arial" w:hAnsi="Arial" w:cs="Arial"/>
        <w:sz w:val="15"/>
      </w:rPr>
      <w:t>https://doi.org/10.1007/s40242-02</w:t>
    </w:r>
    <w:r w:rsidR="006054E3">
      <w:rPr>
        <w:rFonts w:ascii="Arial" w:hAnsi="Arial" w:cs="Arial"/>
        <w:sz w:val="15"/>
      </w:rPr>
      <w:t>6</w:t>
    </w:r>
    <w:r w:rsidRPr="007E0790">
      <w:rPr>
        <w:rFonts w:ascii="Arial" w:hAnsi="Arial" w:cs="Arial"/>
        <w:sz w:val="15"/>
      </w:rPr>
      <w:t>-</w:t>
    </w:r>
    <w:r w:rsidR="006054E3">
      <w:rPr>
        <w:rFonts w:ascii="Arial" w:hAnsi="Arial" w:cs="Arial"/>
        <w:sz w:val="15"/>
      </w:rPr>
      <w:t>6xxx</w:t>
    </w:r>
    <w:r w:rsidR="00DC0070" w:rsidRPr="00DC0070">
      <w:rPr>
        <w:rFonts w:ascii="Arial" w:hAnsi="Arial" w:cs="Arial"/>
        <w:sz w:val="15"/>
      </w:rPr>
      <w:t>-</w:t>
    </w:r>
    <w:r w:rsidR="006054E3">
      <w:rPr>
        <w:rFonts w:ascii="Arial" w:hAnsi="Arial" w:cs="Arial"/>
        <w:sz w:val="15"/>
      </w:rPr>
      <w:t>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A9E9A" w14:textId="43A0DA0D" w:rsidR="00DC0614" w:rsidRPr="000E0EC8" w:rsidRDefault="003D0590" w:rsidP="000E0EC8">
    <w:pPr>
      <w:pStyle w:val="a5"/>
      <w:jc w:val="right"/>
      <w:rPr>
        <w:rFonts w:ascii="Arial" w:hAnsi="Arial" w:cs="Arial"/>
        <w:sz w:val="15"/>
        <w:szCs w:val="15"/>
      </w:rPr>
    </w:pPr>
    <w:sdt>
      <w:sdtPr>
        <w:id w:val="-670018255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5"/>
          <w:szCs w:val="15"/>
        </w:rPr>
      </w:sdtEndPr>
      <w:sdtContent>
        <w:r w:rsidR="00DC0614" w:rsidRPr="000E0EC8">
          <w:rPr>
            <w:rFonts w:ascii="Arial" w:hAnsi="Arial" w:cs="Arial"/>
            <w:sz w:val="16"/>
            <w:szCs w:val="15"/>
          </w:rPr>
          <w:fldChar w:fldCharType="begin"/>
        </w:r>
        <w:r w:rsidR="00DC0614" w:rsidRPr="000E0EC8">
          <w:rPr>
            <w:rFonts w:ascii="Arial" w:hAnsi="Arial" w:cs="Arial"/>
            <w:sz w:val="16"/>
            <w:szCs w:val="15"/>
          </w:rPr>
          <w:instrText>PAGE   \* MERGEFORMAT</w:instrText>
        </w:r>
        <w:r w:rsidR="00DC0614" w:rsidRPr="000E0EC8">
          <w:rPr>
            <w:rFonts w:ascii="Arial" w:hAnsi="Arial" w:cs="Arial"/>
            <w:sz w:val="16"/>
            <w:szCs w:val="15"/>
          </w:rPr>
          <w:fldChar w:fldCharType="separate"/>
        </w:r>
        <w:r w:rsidR="00DC0614" w:rsidRPr="000E0EC8">
          <w:rPr>
            <w:rFonts w:ascii="Arial" w:hAnsi="Arial" w:cs="Arial"/>
            <w:sz w:val="16"/>
            <w:szCs w:val="15"/>
          </w:rPr>
          <w:t>2</w:t>
        </w:r>
        <w:r w:rsidR="00DC0614" w:rsidRPr="000E0EC8">
          <w:rPr>
            <w:rFonts w:ascii="Arial" w:hAnsi="Arial" w:cs="Arial"/>
            <w:sz w:val="16"/>
            <w:szCs w:val="15"/>
          </w:rPr>
          <w:fldChar w:fldCharType="end"/>
        </w:r>
        <w:r w:rsidR="00DC0614">
          <w:rPr>
            <w:rFonts w:ascii="Arial" w:hAnsi="Arial" w:cs="Arial"/>
            <w:sz w:val="15"/>
            <w:szCs w:val="15"/>
          </w:rPr>
          <w:t xml:space="preserve">                </w:t>
        </w:r>
        <w:r w:rsidR="00DC0614" w:rsidRPr="000E0EC8">
          <w:rPr>
            <w:rFonts w:ascii="Arial" w:hAnsi="Arial" w:cs="Arial"/>
            <w:sz w:val="15"/>
            <w:szCs w:val="15"/>
          </w:rPr>
          <w:t xml:space="preserve"> </w:t>
        </w:r>
      </w:sdtContent>
    </w:sdt>
    <w:r w:rsidR="00DC0614" w:rsidRPr="000E0EC8">
      <w:rPr>
        <w:rFonts w:ascii="Arial" w:hAnsi="Arial" w:cs="Arial"/>
        <w:i/>
        <w:sz w:val="15"/>
        <w:szCs w:val="15"/>
      </w:rPr>
      <w:t>Chem. Res. Chinese Universities</w:t>
    </w:r>
  </w:p>
  <w:p w14:paraId="731C4809" w14:textId="77ABFF5A" w:rsidR="00DC0614" w:rsidRPr="000E0EC8" w:rsidRDefault="00DC0614" w:rsidP="000E0EC8">
    <w:pPr>
      <w:pStyle w:val="a5"/>
      <w:jc w:val="right"/>
      <w:rPr>
        <w:sz w:val="15"/>
        <w:szCs w:val="15"/>
      </w:rPr>
    </w:pPr>
    <w:r w:rsidRPr="000E0EC8">
      <w:rPr>
        <w:rFonts w:ascii="Arial" w:hAnsi="Arial" w:cs="Arial"/>
        <w:sz w:val="15"/>
        <w:szCs w:val="15"/>
      </w:rPr>
      <w:t>https://doi.org/10.1007/s40242-020-0</w:t>
    </w:r>
    <w:r>
      <w:rPr>
        <w:rFonts w:ascii="Arial" w:hAnsi="Arial" w:cs="Arial"/>
        <w:sz w:val="15"/>
        <w:szCs w:val="15"/>
      </w:rPr>
      <w:t>0274</w:t>
    </w:r>
    <w:r w:rsidRPr="000E0EC8">
      <w:rPr>
        <w:rFonts w:ascii="Arial" w:hAnsi="Arial" w:cs="Arial"/>
        <w:sz w:val="15"/>
        <w:szCs w:val="15"/>
      </w:rPr>
      <w:t>-</w:t>
    </w:r>
    <w:r>
      <w:rPr>
        <w:rFonts w:ascii="Arial" w:hAnsi="Arial" w:cs="Arial"/>
        <w:sz w:val="15"/>
        <w:szCs w:val="15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91F98" w14:textId="77777777" w:rsidR="003D0590" w:rsidRDefault="003D0590" w:rsidP="00402089">
      <w:pPr>
        <w:spacing w:line="240" w:lineRule="auto"/>
      </w:pPr>
      <w:r>
        <w:separator/>
      </w:r>
    </w:p>
  </w:footnote>
  <w:footnote w:type="continuationSeparator" w:id="0">
    <w:p w14:paraId="04E3720F" w14:textId="77777777" w:rsidR="003D0590" w:rsidRDefault="003D0590" w:rsidP="00402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A86F6" w14:textId="46A3093D" w:rsidR="00DC0614" w:rsidRDefault="00DC0614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684864" behindDoc="0" locked="0" layoutInCell="1" allowOverlap="1" wp14:anchorId="77A646E4" wp14:editId="03BDEBD8">
              <wp:simplePos x="0" y="0"/>
              <wp:positionH relativeFrom="margin">
                <wp:posOffset>5673181</wp:posOffset>
              </wp:positionH>
              <wp:positionV relativeFrom="paragraph">
                <wp:posOffset>12359</wp:posOffset>
              </wp:positionV>
              <wp:extent cx="626293" cy="277495"/>
              <wp:effectExtent l="0" t="0" r="2540" b="8255"/>
              <wp:wrapNone/>
              <wp:docPr id="15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293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2FE690" w14:textId="72BBF69B" w:rsidR="00DC0614" w:rsidRPr="00A162FC" w:rsidRDefault="004F1DDD" w:rsidP="002C79DF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1A2F6E"/>
                              <w:sz w:val="24"/>
                              <w:szCs w:val="24"/>
                            </w:rPr>
                          </w:pPr>
                          <w:r w:rsidRPr="004F1DDD">
                            <w:rPr>
                              <w:rFonts w:ascii="Arial" w:hAnsi="Arial" w:cs="Arial"/>
                              <w:b/>
                              <w:bCs/>
                              <w:color w:val="1A2F6E"/>
                              <w:sz w:val="24"/>
                              <w:szCs w:val="24"/>
                            </w:rPr>
                            <w:t>Letter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A646E4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0;text-align:left;margin-left:446.7pt;margin-top:.95pt;width:49.3pt;height:21.8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" stroked="f">
              <v:textbox>
                <w:txbxContent>
                  <w:p w14:paraId="512FE690" w14:textId="72BBF69B" w:rsidR="00DC0614" w:rsidRPr="00A162FC" w:rsidRDefault="004F1DDD" w:rsidP="002C79DF">
                    <w:pPr>
                      <w:rPr>
                        <w:rFonts w:ascii="Arial" w:hAnsi="Arial" w:cs="Arial"/>
                        <w:b/>
                        <w:bCs/>
                        <w:color w:val="1A2F6E"/>
                        <w:sz w:val="24"/>
                        <w:szCs w:val="24"/>
                      </w:rPr>
                    </w:pPr>
                    <w:r w:rsidRPr="004F1DDD">
                      <w:rPr>
                        <w:rFonts w:ascii="Arial" w:hAnsi="Arial" w:cs="Arial"/>
                        <w:b/>
                        <w:bCs/>
                        <w:color w:val="1A2F6E"/>
                        <w:sz w:val="24"/>
                        <w:szCs w:val="24"/>
                      </w:rPr>
                      <w:t>Letter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82816" behindDoc="0" locked="0" layoutInCell="1" allowOverlap="1" wp14:anchorId="4C528511" wp14:editId="5FF71DC4">
          <wp:simplePos x="0" y="0"/>
          <wp:positionH relativeFrom="margin">
            <wp:posOffset>-14549</wp:posOffset>
          </wp:positionH>
          <wp:positionV relativeFrom="paragraph">
            <wp:posOffset>68580</wp:posOffset>
          </wp:positionV>
          <wp:extent cx="6264234" cy="149293"/>
          <wp:effectExtent l="0" t="0" r="3810" b="3175"/>
          <wp:wrapNone/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图片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64234" cy="1492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DD592" w14:textId="3795408D" w:rsidR="00DC0614" w:rsidRDefault="004A2356" w:rsidP="006228A4">
    <w:pPr>
      <w:pStyle w:val="a3"/>
      <w:pBdr>
        <w:bottom w:val="none" w:sz="0" w:space="0" w:color="auto"/>
      </w:pBdr>
    </w:pPr>
    <w:r>
      <w:rPr>
        <w:noProof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313BF8E0" wp14:editId="519336F7">
              <wp:simplePos x="0" y="0"/>
              <wp:positionH relativeFrom="margin">
                <wp:align>right</wp:align>
              </wp:positionH>
              <wp:positionV relativeFrom="paragraph">
                <wp:posOffset>17644</wp:posOffset>
              </wp:positionV>
              <wp:extent cx="644187" cy="277495"/>
              <wp:effectExtent l="0" t="0" r="3810" b="8255"/>
              <wp:wrapNone/>
              <wp:docPr id="1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4187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E21D65" w14:textId="654775AC" w:rsidR="00DC0614" w:rsidRPr="00A162FC" w:rsidRDefault="003F774D" w:rsidP="00A162F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1A2F6E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1A2F6E"/>
                              <w:sz w:val="24"/>
                              <w:szCs w:val="24"/>
                            </w:rPr>
                            <w:t>L</w:t>
                          </w:r>
                          <w:r w:rsidR="004A2356">
                            <w:rPr>
                              <w:rFonts w:ascii="Arial" w:hAnsi="Arial" w:cs="Arial"/>
                              <w:b/>
                              <w:bCs/>
                              <w:color w:val="1A2F6E"/>
                              <w:sz w:val="24"/>
                              <w:szCs w:val="24"/>
                            </w:rPr>
                            <w:t>etter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BF8E0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0;text-align:left;margin-left:-.5pt;margin-top:1.4pt;width:50.7pt;height:21.85pt;z-index:2516787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" stroked="f">
              <v:textbox>
                <w:txbxContent>
                  <w:p w14:paraId="3AE21D65" w14:textId="654775AC" w:rsidR="00DC0614" w:rsidRPr="00A162FC" w:rsidRDefault="003F774D" w:rsidP="00A162FC">
                    <w:pPr>
                      <w:rPr>
                        <w:rFonts w:ascii="Arial" w:hAnsi="Arial" w:cs="Arial"/>
                        <w:b/>
                        <w:bCs/>
                        <w:color w:val="1A2F6E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1A2F6E"/>
                        <w:sz w:val="24"/>
                        <w:szCs w:val="24"/>
                      </w:rPr>
                      <w:t>L</w:t>
                    </w:r>
                    <w:r w:rsidR="004A2356">
                      <w:rPr>
                        <w:rFonts w:ascii="Arial" w:hAnsi="Arial" w:cs="Arial"/>
                        <w:b/>
                        <w:bCs/>
                        <w:color w:val="1A2F6E"/>
                        <w:sz w:val="24"/>
                        <w:szCs w:val="24"/>
                      </w:rPr>
                      <w:t>etter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C0614">
      <w:rPr>
        <w:noProof/>
      </w:rPr>
      <w:drawing>
        <wp:anchor distT="0" distB="0" distL="114300" distR="114300" simplePos="0" relativeHeight="251686912" behindDoc="1" locked="0" layoutInCell="1" allowOverlap="1" wp14:anchorId="12C78AFD" wp14:editId="7B450DB7">
          <wp:simplePos x="0" y="0"/>
          <wp:positionH relativeFrom="column">
            <wp:posOffset>0</wp:posOffset>
          </wp:positionH>
          <wp:positionV relativeFrom="paragraph">
            <wp:posOffset>72136</wp:posOffset>
          </wp:positionV>
          <wp:extent cx="6263640" cy="149225"/>
          <wp:effectExtent l="0" t="0" r="3810" b="3175"/>
          <wp:wrapNone/>
          <wp:docPr id="6" name="图片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图片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63640" cy="14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8AB0F" w14:textId="79F12AAF" w:rsidR="00DC0614" w:rsidRDefault="00DC0614" w:rsidP="006228A4">
    <w:pPr>
      <w:pStyle w:val="a3"/>
      <w:pBdr>
        <w:bottom w:val="none" w:sz="0" w:space="0" w:color="auto"/>
      </w:pBdr>
    </w:pPr>
    <w:r>
      <w:rPr>
        <w:noProof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33FF6872" wp14:editId="48264878">
              <wp:simplePos x="0" y="0"/>
              <wp:positionH relativeFrom="margin">
                <wp:posOffset>5747385</wp:posOffset>
              </wp:positionH>
              <wp:positionV relativeFrom="paragraph">
                <wp:posOffset>4445</wp:posOffset>
              </wp:positionV>
              <wp:extent cx="718185" cy="277495"/>
              <wp:effectExtent l="0" t="0" r="5715" b="8255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8185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146CBD" w14:textId="77777777" w:rsidR="00DC0614" w:rsidRPr="00A162FC" w:rsidRDefault="00DC0614" w:rsidP="00F2546B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1A2F6E"/>
                              <w:sz w:val="24"/>
                              <w:szCs w:val="24"/>
                            </w:rPr>
                          </w:pPr>
                          <w:r w:rsidRPr="00A162FC">
                            <w:rPr>
                              <w:rFonts w:ascii="Arial" w:hAnsi="Arial" w:cs="Arial"/>
                              <w:b/>
                              <w:bCs/>
                              <w:color w:val="1A2F6E"/>
                              <w:sz w:val="24"/>
                              <w:szCs w:val="24"/>
                            </w:rPr>
                            <w:t>Arti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1A2F6E"/>
                              <w:sz w:val="24"/>
                              <w:szCs w:val="24"/>
                            </w:rPr>
                            <w:t>c</w:t>
                          </w:r>
                          <w:r w:rsidRPr="00A162FC">
                            <w:rPr>
                              <w:rFonts w:ascii="Arial" w:hAnsi="Arial" w:cs="Arial"/>
                              <w:b/>
                              <w:bCs/>
                              <w:color w:val="1A2F6E"/>
                              <w:sz w:val="24"/>
                              <w:szCs w:val="24"/>
                            </w:rPr>
                            <w:t>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FF6872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0;text-align:left;margin-left:452.55pt;margin-top:.35pt;width:56.55pt;height:21.8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" stroked="f">
              <v:textbox>
                <w:txbxContent>
                  <w:p w14:paraId="5A146CBD" w14:textId="77777777" w:rsidR="00DC0614" w:rsidRPr="00A162FC" w:rsidRDefault="00DC0614" w:rsidP="00F2546B">
                    <w:pPr>
                      <w:rPr>
                        <w:rFonts w:ascii="Arial" w:hAnsi="Arial" w:cs="Arial"/>
                        <w:b/>
                        <w:bCs/>
                        <w:color w:val="1A2F6E"/>
                        <w:sz w:val="24"/>
                        <w:szCs w:val="24"/>
                      </w:rPr>
                    </w:pPr>
                    <w:r w:rsidRPr="00A162FC">
                      <w:rPr>
                        <w:rFonts w:ascii="Arial" w:hAnsi="Arial" w:cs="Arial"/>
                        <w:b/>
                        <w:bCs/>
                        <w:color w:val="1A2F6E"/>
                        <w:sz w:val="24"/>
                        <w:szCs w:val="24"/>
                      </w:rPr>
                      <w:t>Arti</w:t>
                    </w:r>
                    <w:r>
                      <w:rPr>
                        <w:rFonts w:ascii="Arial" w:hAnsi="Arial" w:cs="Arial"/>
                        <w:b/>
                        <w:bCs/>
                        <w:color w:val="1A2F6E"/>
                        <w:sz w:val="24"/>
                        <w:szCs w:val="24"/>
                      </w:rPr>
                      <w:t>c</w:t>
                    </w:r>
                    <w:r w:rsidRPr="00A162FC">
                      <w:rPr>
                        <w:rFonts w:ascii="Arial" w:hAnsi="Arial" w:cs="Arial"/>
                        <w:b/>
                        <w:bCs/>
                        <w:color w:val="1A2F6E"/>
                        <w:sz w:val="24"/>
                        <w:szCs w:val="24"/>
                      </w:rPr>
                      <w:t>le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824" behindDoc="0" locked="0" layoutInCell="1" allowOverlap="1" wp14:anchorId="3CD2E29E" wp14:editId="53AEE3EA">
          <wp:simplePos x="0" y="0"/>
          <wp:positionH relativeFrom="column">
            <wp:posOffset>-7067</wp:posOffset>
          </wp:positionH>
          <wp:positionV relativeFrom="paragraph">
            <wp:posOffset>-565208</wp:posOffset>
          </wp:positionV>
          <wp:extent cx="6334054" cy="785954"/>
          <wp:effectExtent l="0" t="0" r="0" b="0"/>
          <wp:wrapNone/>
          <wp:docPr id="7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34054" cy="785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D3EB2A" w14:textId="2CF74CF0" w:rsidR="00DC0614" w:rsidRDefault="00DC0614" w:rsidP="008D2193">
    <w:pPr>
      <w:pStyle w:val="a3"/>
      <w:pBdr>
        <w:bottom w:val="none" w:sz="0" w:space="0" w:color="auto"/>
      </w:pBdr>
    </w:pPr>
    <w:r>
      <w:rPr>
        <w:noProof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4E559DDB" wp14:editId="45A15315">
              <wp:simplePos x="0" y="0"/>
              <wp:positionH relativeFrom="margin">
                <wp:align>right</wp:align>
              </wp:positionH>
              <wp:positionV relativeFrom="paragraph">
                <wp:posOffset>12359</wp:posOffset>
              </wp:positionV>
              <wp:extent cx="628331" cy="277495"/>
              <wp:effectExtent l="0" t="0" r="635" b="8255"/>
              <wp:wrapNone/>
              <wp:docPr id="217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331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009B99" w14:textId="5EAFDCE4" w:rsidR="00DC0614" w:rsidRPr="00A162FC" w:rsidRDefault="004A2356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1A2F6E"/>
                              <w:sz w:val="24"/>
                              <w:szCs w:val="24"/>
                            </w:rPr>
                          </w:pPr>
                          <w:r w:rsidRPr="004A2356">
                            <w:rPr>
                              <w:rFonts w:ascii="Arial" w:hAnsi="Arial" w:cs="Arial"/>
                              <w:b/>
                              <w:bCs/>
                              <w:color w:val="1A2F6E"/>
                              <w:sz w:val="24"/>
                              <w:szCs w:val="24"/>
                            </w:rPr>
                            <w:t>Letter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559DDB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0;text-align:left;margin-left:-1.75pt;margin-top:.95pt;width:49.45pt;height:21.85pt;z-index:2516766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" stroked="f">
              <v:textbox>
                <w:txbxContent>
                  <w:p w14:paraId="59009B99" w14:textId="5EAFDCE4" w:rsidR="00DC0614" w:rsidRPr="00A162FC" w:rsidRDefault="004A2356">
                    <w:pPr>
                      <w:rPr>
                        <w:rFonts w:ascii="Arial" w:hAnsi="Arial" w:cs="Arial"/>
                        <w:b/>
                        <w:bCs/>
                        <w:color w:val="1A2F6E"/>
                        <w:sz w:val="24"/>
                        <w:szCs w:val="24"/>
                      </w:rPr>
                    </w:pPr>
                    <w:r w:rsidRPr="004A2356">
                      <w:rPr>
                        <w:rFonts w:ascii="Arial" w:hAnsi="Arial" w:cs="Arial"/>
                        <w:b/>
                        <w:bCs/>
                        <w:color w:val="1A2F6E"/>
                        <w:sz w:val="24"/>
                        <w:szCs w:val="24"/>
                      </w:rPr>
                      <w:t>Letter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74624" behindDoc="0" locked="0" layoutInCell="1" allowOverlap="1" wp14:anchorId="0B35DCCD" wp14:editId="674EBD63">
          <wp:simplePos x="0" y="0"/>
          <wp:positionH relativeFrom="margin">
            <wp:align>right</wp:align>
          </wp:positionH>
          <wp:positionV relativeFrom="paragraph">
            <wp:posOffset>70757</wp:posOffset>
          </wp:positionV>
          <wp:extent cx="6264234" cy="149293"/>
          <wp:effectExtent l="0" t="0" r="3810" b="3175"/>
          <wp:wrapNone/>
          <wp:docPr id="8" name="图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图片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64234" cy="1492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56A74B7"/>
    <w:multiLevelType w:val="singleLevel"/>
    <w:tmpl w:val="956A74B7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0D9714EA"/>
    <w:multiLevelType w:val="hybridMultilevel"/>
    <w:tmpl w:val="0C4054A6"/>
    <w:lvl w:ilvl="0" w:tplc="351CF658">
      <w:start w:val="1"/>
      <w:numFmt w:val="decimal"/>
      <w:lvlText w:val="[%1]"/>
      <w:lvlJc w:val="right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F9621EB"/>
    <w:multiLevelType w:val="hybridMultilevel"/>
    <w:tmpl w:val="CD06F5D0"/>
    <w:lvl w:ilvl="0" w:tplc="4FACDB92">
      <w:start w:val="1"/>
      <w:numFmt w:val="decimal"/>
      <w:lvlText w:val="[%1]"/>
      <w:lvlJc w:val="right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4935F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19422AF8"/>
    <w:multiLevelType w:val="hybridMultilevel"/>
    <w:tmpl w:val="3E687900"/>
    <w:lvl w:ilvl="0" w:tplc="CCA6A02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3E36422"/>
    <w:multiLevelType w:val="hybridMultilevel"/>
    <w:tmpl w:val="7BB66BE8"/>
    <w:lvl w:ilvl="0" w:tplc="125CD5F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C0259B2"/>
    <w:multiLevelType w:val="multilevel"/>
    <w:tmpl w:val="F47CEF14"/>
    <w:lvl w:ilvl="0">
      <w:start w:val="1"/>
      <w:numFmt w:val="decimal"/>
      <w:lvlText w:val="[%1]"/>
      <w:lvlJc w:val="right"/>
      <w:pPr>
        <w:tabs>
          <w:tab w:val="num" w:pos="510"/>
        </w:tabs>
        <w:ind w:left="454" w:hanging="17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EB55F46"/>
    <w:multiLevelType w:val="hybridMultilevel"/>
    <w:tmpl w:val="3B3A8E4E"/>
    <w:lvl w:ilvl="0" w:tplc="268AC4A4">
      <w:start w:val="1"/>
      <w:numFmt w:val="decimal"/>
      <w:lvlText w:val="[%1]"/>
      <w:lvlJc w:val="left"/>
      <w:pPr>
        <w:ind w:left="420" w:hanging="420"/>
      </w:pPr>
      <w:rPr>
        <w:rFonts w:ascii="Times New Roman" w:eastAsia="宋体" w:hAnsi="Times New Roman" w:cs="Times New Roman" w:hint="default"/>
        <w:sz w:val="24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1184F3A"/>
    <w:multiLevelType w:val="hybridMultilevel"/>
    <w:tmpl w:val="74E4D5F8"/>
    <w:lvl w:ilvl="0" w:tplc="C49C1750">
      <w:start w:val="1"/>
      <w:numFmt w:val="decimal"/>
      <w:lvlText w:val="[%1]"/>
      <w:lvlJc w:val="right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E31455F"/>
    <w:multiLevelType w:val="hybridMultilevel"/>
    <w:tmpl w:val="74D47732"/>
    <w:lvl w:ilvl="0" w:tplc="8E76EFE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  <w:lvlOverride w:ilvl="0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hyphenationZone w:val="357"/>
  <w:doNotHyphenateCaps/>
  <w:evenAndOddHeaders/>
  <w:drawingGridHorizontalSpacing w:val="102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ewsDQ2NrWwMDc3MzZU0lEKTi0uzszPAykwqwUASL3+6ywAAAA="/>
  </w:docVars>
  <w:rsids>
    <w:rsidRoot w:val="00B61FED"/>
    <w:rsid w:val="0000056E"/>
    <w:rsid w:val="00004157"/>
    <w:rsid w:val="0000580B"/>
    <w:rsid w:val="00005F6A"/>
    <w:rsid w:val="00013180"/>
    <w:rsid w:val="000150F9"/>
    <w:rsid w:val="00015281"/>
    <w:rsid w:val="0001593B"/>
    <w:rsid w:val="0001660D"/>
    <w:rsid w:val="000205D4"/>
    <w:rsid w:val="00020C02"/>
    <w:rsid w:val="00022E73"/>
    <w:rsid w:val="000236DC"/>
    <w:rsid w:val="0002373F"/>
    <w:rsid w:val="000255B2"/>
    <w:rsid w:val="00025F62"/>
    <w:rsid w:val="00030D17"/>
    <w:rsid w:val="000351A2"/>
    <w:rsid w:val="00036B03"/>
    <w:rsid w:val="00036CFD"/>
    <w:rsid w:val="00037511"/>
    <w:rsid w:val="00037634"/>
    <w:rsid w:val="00037F05"/>
    <w:rsid w:val="00046F26"/>
    <w:rsid w:val="00047763"/>
    <w:rsid w:val="000511BB"/>
    <w:rsid w:val="00052901"/>
    <w:rsid w:val="0005359C"/>
    <w:rsid w:val="00056074"/>
    <w:rsid w:val="00057988"/>
    <w:rsid w:val="0006002D"/>
    <w:rsid w:val="00060228"/>
    <w:rsid w:val="00061C49"/>
    <w:rsid w:val="000629D4"/>
    <w:rsid w:val="00062ED6"/>
    <w:rsid w:val="000640AC"/>
    <w:rsid w:val="00067498"/>
    <w:rsid w:val="00067F45"/>
    <w:rsid w:val="00072CDE"/>
    <w:rsid w:val="00073051"/>
    <w:rsid w:val="0007509E"/>
    <w:rsid w:val="0007788B"/>
    <w:rsid w:val="000825AA"/>
    <w:rsid w:val="000852DF"/>
    <w:rsid w:val="00096753"/>
    <w:rsid w:val="000974FD"/>
    <w:rsid w:val="0009771F"/>
    <w:rsid w:val="000979DF"/>
    <w:rsid w:val="000A63FD"/>
    <w:rsid w:val="000A7D4F"/>
    <w:rsid w:val="000B0378"/>
    <w:rsid w:val="000B30D4"/>
    <w:rsid w:val="000B4C42"/>
    <w:rsid w:val="000B5AA2"/>
    <w:rsid w:val="000B5E81"/>
    <w:rsid w:val="000C08FE"/>
    <w:rsid w:val="000C5DA7"/>
    <w:rsid w:val="000D0BFB"/>
    <w:rsid w:val="000D1D84"/>
    <w:rsid w:val="000D5D8A"/>
    <w:rsid w:val="000E032E"/>
    <w:rsid w:val="000E0EC8"/>
    <w:rsid w:val="000E4DE5"/>
    <w:rsid w:val="000E657F"/>
    <w:rsid w:val="000E71CE"/>
    <w:rsid w:val="000F161C"/>
    <w:rsid w:val="000F17EE"/>
    <w:rsid w:val="000F3230"/>
    <w:rsid w:val="000F4077"/>
    <w:rsid w:val="000F47ED"/>
    <w:rsid w:val="000F4F5A"/>
    <w:rsid w:val="000F5412"/>
    <w:rsid w:val="000F5AA2"/>
    <w:rsid w:val="001025DC"/>
    <w:rsid w:val="00106FDD"/>
    <w:rsid w:val="001112DE"/>
    <w:rsid w:val="001117E3"/>
    <w:rsid w:val="001140E0"/>
    <w:rsid w:val="00114275"/>
    <w:rsid w:val="00114685"/>
    <w:rsid w:val="00114DF0"/>
    <w:rsid w:val="00126641"/>
    <w:rsid w:val="00131B6D"/>
    <w:rsid w:val="00131C80"/>
    <w:rsid w:val="001340E3"/>
    <w:rsid w:val="00135130"/>
    <w:rsid w:val="001353A2"/>
    <w:rsid w:val="00135A5E"/>
    <w:rsid w:val="00136266"/>
    <w:rsid w:val="00142376"/>
    <w:rsid w:val="00150A50"/>
    <w:rsid w:val="001639FA"/>
    <w:rsid w:val="00163DA1"/>
    <w:rsid w:val="00163ED9"/>
    <w:rsid w:val="00172C48"/>
    <w:rsid w:val="0017371B"/>
    <w:rsid w:val="00173AA6"/>
    <w:rsid w:val="00175371"/>
    <w:rsid w:val="00177F1B"/>
    <w:rsid w:val="001861A9"/>
    <w:rsid w:val="00186851"/>
    <w:rsid w:val="0019166C"/>
    <w:rsid w:val="00194B3F"/>
    <w:rsid w:val="001957E7"/>
    <w:rsid w:val="001968A8"/>
    <w:rsid w:val="00197350"/>
    <w:rsid w:val="001A5ABC"/>
    <w:rsid w:val="001A5F0F"/>
    <w:rsid w:val="001A6F98"/>
    <w:rsid w:val="001A7470"/>
    <w:rsid w:val="001B3073"/>
    <w:rsid w:val="001B36B5"/>
    <w:rsid w:val="001B4FF0"/>
    <w:rsid w:val="001B64BB"/>
    <w:rsid w:val="001B7552"/>
    <w:rsid w:val="001C059C"/>
    <w:rsid w:val="001C13DE"/>
    <w:rsid w:val="001C37A1"/>
    <w:rsid w:val="001C44DB"/>
    <w:rsid w:val="001D3E7F"/>
    <w:rsid w:val="001D58C2"/>
    <w:rsid w:val="001E16A3"/>
    <w:rsid w:val="001E3D92"/>
    <w:rsid w:val="001E41AC"/>
    <w:rsid w:val="001F0E62"/>
    <w:rsid w:val="001F58FF"/>
    <w:rsid w:val="001F7AE9"/>
    <w:rsid w:val="0020085C"/>
    <w:rsid w:val="00201142"/>
    <w:rsid w:val="00206A71"/>
    <w:rsid w:val="0021083C"/>
    <w:rsid w:val="002116B2"/>
    <w:rsid w:val="0021324D"/>
    <w:rsid w:val="002238C1"/>
    <w:rsid w:val="00230621"/>
    <w:rsid w:val="002328D4"/>
    <w:rsid w:val="00236D61"/>
    <w:rsid w:val="00242A01"/>
    <w:rsid w:val="00242C16"/>
    <w:rsid w:val="00244449"/>
    <w:rsid w:val="002463F8"/>
    <w:rsid w:val="00246BAF"/>
    <w:rsid w:val="00250046"/>
    <w:rsid w:val="002500F2"/>
    <w:rsid w:val="00250312"/>
    <w:rsid w:val="00252409"/>
    <w:rsid w:val="0025282F"/>
    <w:rsid w:val="002541CF"/>
    <w:rsid w:val="00255BC5"/>
    <w:rsid w:val="002575D7"/>
    <w:rsid w:val="002601D8"/>
    <w:rsid w:val="00261256"/>
    <w:rsid w:val="0026258D"/>
    <w:rsid w:val="00262BBF"/>
    <w:rsid w:val="00266488"/>
    <w:rsid w:val="0026659A"/>
    <w:rsid w:val="00270859"/>
    <w:rsid w:val="00270C0F"/>
    <w:rsid w:val="002726D7"/>
    <w:rsid w:val="00272C34"/>
    <w:rsid w:val="00277B34"/>
    <w:rsid w:val="00277C07"/>
    <w:rsid w:val="00277DB5"/>
    <w:rsid w:val="0028545A"/>
    <w:rsid w:val="002855BC"/>
    <w:rsid w:val="0028773E"/>
    <w:rsid w:val="00290915"/>
    <w:rsid w:val="00291FCD"/>
    <w:rsid w:val="0029515A"/>
    <w:rsid w:val="002A2FEE"/>
    <w:rsid w:val="002B0A55"/>
    <w:rsid w:val="002B0FFC"/>
    <w:rsid w:val="002B320D"/>
    <w:rsid w:val="002B381B"/>
    <w:rsid w:val="002B74BF"/>
    <w:rsid w:val="002B7BD9"/>
    <w:rsid w:val="002C1710"/>
    <w:rsid w:val="002C458E"/>
    <w:rsid w:val="002C5B51"/>
    <w:rsid w:val="002C79DF"/>
    <w:rsid w:val="002D26D9"/>
    <w:rsid w:val="002D2B15"/>
    <w:rsid w:val="002E3EED"/>
    <w:rsid w:val="002E65C0"/>
    <w:rsid w:val="002E7BA6"/>
    <w:rsid w:val="002F0D4F"/>
    <w:rsid w:val="002F383B"/>
    <w:rsid w:val="002F440C"/>
    <w:rsid w:val="002F7D03"/>
    <w:rsid w:val="0030097F"/>
    <w:rsid w:val="00305C10"/>
    <w:rsid w:val="0030784B"/>
    <w:rsid w:val="00313E9B"/>
    <w:rsid w:val="00315F00"/>
    <w:rsid w:val="00323040"/>
    <w:rsid w:val="003306E7"/>
    <w:rsid w:val="003321F5"/>
    <w:rsid w:val="00332CC1"/>
    <w:rsid w:val="003352C7"/>
    <w:rsid w:val="00336C21"/>
    <w:rsid w:val="00345048"/>
    <w:rsid w:val="00362FC2"/>
    <w:rsid w:val="003651DB"/>
    <w:rsid w:val="003652BB"/>
    <w:rsid w:val="0036756A"/>
    <w:rsid w:val="00367A37"/>
    <w:rsid w:val="00367D7A"/>
    <w:rsid w:val="00374EC7"/>
    <w:rsid w:val="00377704"/>
    <w:rsid w:val="00377772"/>
    <w:rsid w:val="00380425"/>
    <w:rsid w:val="003821CF"/>
    <w:rsid w:val="0038324E"/>
    <w:rsid w:val="00383938"/>
    <w:rsid w:val="00383F17"/>
    <w:rsid w:val="003903C5"/>
    <w:rsid w:val="003944E2"/>
    <w:rsid w:val="00396C5B"/>
    <w:rsid w:val="00397CD2"/>
    <w:rsid w:val="003B1C02"/>
    <w:rsid w:val="003B290D"/>
    <w:rsid w:val="003B5CD5"/>
    <w:rsid w:val="003B796A"/>
    <w:rsid w:val="003C1D2E"/>
    <w:rsid w:val="003C1F00"/>
    <w:rsid w:val="003C23A2"/>
    <w:rsid w:val="003C3FAA"/>
    <w:rsid w:val="003C452D"/>
    <w:rsid w:val="003C5720"/>
    <w:rsid w:val="003C5D79"/>
    <w:rsid w:val="003C5E26"/>
    <w:rsid w:val="003C6DB8"/>
    <w:rsid w:val="003C7C3E"/>
    <w:rsid w:val="003D0590"/>
    <w:rsid w:val="003D071C"/>
    <w:rsid w:val="003D3506"/>
    <w:rsid w:val="003D47E5"/>
    <w:rsid w:val="003E100B"/>
    <w:rsid w:val="003E28BF"/>
    <w:rsid w:val="003E30FE"/>
    <w:rsid w:val="003E407E"/>
    <w:rsid w:val="003F7259"/>
    <w:rsid w:val="003F774D"/>
    <w:rsid w:val="00402089"/>
    <w:rsid w:val="0040252D"/>
    <w:rsid w:val="00405742"/>
    <w:rsid w:val="004125EA"/>
    <w:rsid w:val="0041276D"/>
    <w:rsid w:val="00416AF0"/>
    <w:rsid w:val="004178FC"/>
    <w:rsid w:val="00421ECD"/>
    <w:rsid w:val="0042309B"/>
    <w:rsid w:val="00424AB8"/>
    <w:rsid w:val="00424CF0"/>
    <w:rsid w:val="004339BE"/>
    <w:rsid w:val="00435CE6"/>
    <w:rsid w:val="004422FA"/>
    <w:rsid w:val="00443D31"/>
    <w:rsid w:val="00447AC4"/>
    <w:rsid w:val="00466A06"/>
    <w:rsid w:val="00467CAA"/>
    <w:rsid w:val="0047028D"/>
    <w:rsid w:val="00470BC5"/>
    <w:rsid w:val="00474CDA"/>
    <w:rsid w:val="00480FAE"/>
    <w:rsid w:val="00482038"/>
    <w:rsid w:val="00483680"/>
    <w:rsid w:val="00487B27"/>
    <w:rsid w:val="00487BCB"/>
    <w:rsid w:val="0049038B"/>
    <w:rsid w:val="00490B35"/>
    <w:rsid w:val="0049300E"/>
    <w:rsid w:val="004930B7"/>
    <w:rsid w:val="004946B1"/>
    <w:rsid w:val="00495799"/>
    <w:rsid w:val="00496D22"/>
    <w:rsid w:val="004A1E47"/>
    <w:rsid w:val="004A2356"/>
    <w:rsid w:val="004A30E8"/>
    <w:rsid w:val="004A62FC"/>
    <w:rsid w:val="004B0172"/>
    <w:rsid w:val="004B3ACC"/>
    <w:rsid w:val="004B61B1"/>
    <w:rsid w:val="004B7D6A"/>
    <w:rsid w:val="004B7DD6"/>
    <w:rsid w:val="004B7DF6"/>
    <w:rsid w:val="004C043B"/>
    <w:rsid w:val="004C1FF6"/>
    <w:rsid w:val="004C37DD"/>
    <w:rsid w:val="004C4CEF"/>
    <w:rsid w:val="004C5763"/>
    <w:rsid w:val="004D051F"/>
    <w:rsid w:val="004D58E3"/>
    <w:rsid w:val="004E03DC"/>
    <w:rsid w:val="004E3666"/>
    <w:rsid w:val="004E450F"/>
    <w:rsid w:val="004E4FF1"/>
    <w:rsid w:val="004F1DDD"/>
    <w:rsid w:val="004F5612"/>
    <w:rsid w:val="00500236"/>
    <w:rsid w:val="00500CF1"/>
    <w:rsid w:val="00500E80"/>
    <w:rsid w:val="00502FC4"/>
    <w:rsid w:val="00503445"/>
    <w:rsid w:val="00505320"/>
    <w:rsid w:val="005061C4"/>
    <w:rsid w:val="005067EF"/>
    <w:rsid w:val="00506E9F"/>
    <w:rsid w:val="005074FB"/>
    <w:rsid w:val="00514A13"/>
    <w:rsid w:val="005171AE"/>
    <w:rsid w:val="005220CF"/>
    <w:rsid w:val="00526AAD"/>
    <w:rsid w:val="0052783F"/>
    <w:rsid w:val="00532C59"/>
    <w:rsid w:val="00535B30"/>
    <w:rsid w:val="00537A46"/>
    <w:rsid w:val="00542514"/>
    <w:rsid w:val="0054649C"/>
    <w:rsid w:val="00551C03"/>
    <w:rsid w:val="00552965"/>
    <w:rsid w:val="00553F36"/>
    <w:rsid w:val="00555F54"/>
    <w:rsid w:val="005566E5"/>
    <w:rsid w:val="00556924"/>
    <w:rsid w:val="00556C60"/>
    <w:rsid w:val="005608C6"/>
    <w:rsid w:val="00560A5C"/>
    <w:rsid w:val="00560E4D"/>
    <w:rsid w:val="0056528E"/>
    <w:rsid w:val="00566653"/>
    <w:rsid w:val="0057178F"/>
    <w:rsid w:val="005726AF"/>
    <w:rsid w:val="00573695"/>
    <w:rsid w:val="00584124"/>
    <w:rsid w:val="00584DBC"/>
    <w:rsid w:val="005919BC"/>
    <w:rsid w:val="00591F26"/>
    <w:rsid w:val="00596694"/>
    <w:rsid w:val="005A1602"/>
    <w:rsid w:val="005A4880"/>
    <w:rsid w:val="005A5848"/>
    <w:rsid w:val="005A5F2B"/>
    <w:rsid w:val="005B0157"/>
    <w:rsid w:val="005B091A"/>
    <w:rsid w:val="005B358A"/>
    <w:rsid w:val="005B757E"/>
    <w:rsid w:val="005C159E"/>
    <w:rsid w:val="005C1631"/>
    <w:rsid w:val="005C3AC8"/>
    <w:rsid w:val="005C441D"/>
    <w:rsid w:val="005D3666"/>
    <w:rsid w:val="005D5474"/>
    <w:rsid w:val="005D60FF"/>
    <w:rsid w:val="005D699F"/>
    <w:rsid w:val="005D788A"/>
    <w:rsid w:val="005E0790"/>
    <w:rsid w:val="005E1920"/>
    <w:rsid w:val="005E25B4"/>
    <w:rsid w:val="005E5E92"/>
    <w:rsid w:val="0060039E"/>
    <w:rsid w:val="00603277"/>
    <w:rsid w:val="006054E3"/>
    <w:rsid w:val="00610D72"/>
    <w:rsid w:val="00616B5F"/>
    <w:rsid w:val="006203ED"/>
    <w:rsid w:val="006211C7"/>
    <w:rsid w:val="00622447"/>
    <w:rsid w:val="006228A4"/>
    <w:rsid w:val="006235BA"/>
    <w:rsid w:val="00626441"/>
    <w:rsid w:val="006302CC"/>
    <w:rsid w:val="0063704F"/>
    <w:rsid w:val="00642A20"/>
    <w:rsid w:val="00642F41"/>
    <w:rsid w:val="006471C1"/>
    <w:rsid w:val="006478BC"/>
    <w:rsid w:val="00654BA8"/>
    <w:rsid w:val="006612C4"/>
    <w:rsid w:val="00661AF8"/>
    <w:rsid w:val="00663DD4"/>
    <w:rsid w:val="00666290"/>
    <w:rsid w:val="00667C9B"/>
    <w:rsid w:val="00670AA0"/>
    <w:rsid w:val="00673758"/>
    <w:rsid w:val="00675965"/>
    <w:rsid w:val="0068430C"/>
    <w:rsid w:val="00684BAE"/>
    <w:rsid w:val="00686436"/>
    <w:rsid w:val="0069258D"/>
    <w:rsid w:val="00693FBF"/>
    <w:rsid w:val="00696F19"/>
    <w:rsid w:val="0069709A"/>
    <w:rsid w:val="006A6EA8"/>
    <w:rsid w:val="006B08FF"/>
    <w:rsid w:val="006C1C9F"/>
    <w:rsid w:val="006C4F4F"/>
    <w:rsid w:val="006C5367"/>
    <w:rsid w:val="006C6B6A"/>
    <w:rsid w:val="006D1BAC"/>
    <w:rsid w:val="006D3B1A"/>
    <w:rsid w:val="006D3EE6"/>
    <w:rsid w:val="006E08A5"/>
    <w:rsid w:val="006E16D4"/>
    <w:rsid w:val="006E40EE"/>
    <w:rsid w:val="006E4EE7"/>
    <w:rsid w:val="006F0C86"/>
    <w:rsid w:val="006F41CD"/>
    <w:rsid w:val="006F5BC3"/>
    <w:rsid w:val="006F6B12"/>
    <w:rsid w:val="006F6E9D"/>
    <w:rsid w:val="007004F3"/>
    <w:rsid w:val="00703549"/>
    <w:rsid w:val="0070545E"/>
    <w:rsid w:val="00710D21"/>
    <w:rsid w:val="007124F0"/>
    <w:rsid w:val="0071275D"/>
    <w:rsid w:val="00713922"/>
    <w:rsid w:val="007245E9"/>
    <w:rsid w:val="00726D5D"/>
    <w:rsid w:val="00727987"/>
    <w:rsid w:val="00727F6B"/>
    <w:rsid w:val="007321A0"/>
    <w:rsid w:val="00734C84"/>
    <w:rsid w:val="007353FE"/>
    <w:rsid w:val="007355BC"/>
    <w:rsid w:val="0073578C"/>
    <w:rsid w:val="007360DB"/>
    <w:rsid w:val="00736BC5"/>
    <w:rsid w:val="00741B0D"/>
    <w:rsid w:val="007425A2"/>
    <w:rsid w:val="00742A74"/>
    <w:rsid w:val="00742F4D"/>
    <w:rsid w:val="00744AD2"/>
    <w:rsid w:val="00752007"/>
    <w:rsid w:val="0075338D"/>
    <w:rsid w:val="00756C36"/>
    <w:rsid w:val="0075741D"/>
    <w:rsid w:val="0076088A"/>
    <w:rsid w:val="00760DFF"/>
    <w:rsid w:val="00761208"/>
    <w:rsid w:val="00767042"/>
    <w:rsid w:val="00771743"/>
    <w:rsid w:val="00773721"/>
    <w:rsid w:val="00773C5D"/>
    <w:rsid w:val="00773E5E"/>
    <w:rsid w:val="00780176"/>
    <w:rsid w:val="00780440"/>
    <w:rsid w:val="0078178F"/>
    <w:rsid w:val="00782951"/>
    <w:rsid w:val="00786CAA"/>
    <w:rsid w:val="00787D18"/>
    <w:rsid w:val="00793048"/>
    <w:rsid w:val="00793877"/>
    <w:rsid w:val="007A4CF8"/>
    <w:rsid w:val="007B3B75"/>
    <w:rsid w:val="007C26A3"/>
    <w:rsid w:val="007C4060"/>
    <w:rsid w:val="007C7563"/>
    <w:rsid w:val="007C7565"/>
    <w:rsid w:val="007D1016"/>
    <w:rsid w:val="007D35E3"/>
    <w:rsid w:val="007D6D80"/>
    <w:rsid w:val="007E0790"/>
    <w:rsid w:val="007E2528"/>
    <w:rsid w:val="007E2E3A"/>
    <w:rsid w:val="007E5794"/>
    <w:rsid w:val="007E653B"/>
    <w:rsid w:val="007F2274"/>
    <w:rsid w:val="007F5B28"/>
    <w:rsid w:val="007F793E"/>
    <w:rsid w:val="008036A2"/>
    <w:rsid w:val="0080509B"/>
    <w:rsid w:val="00807C38"/>
    <w:rsid w:val="00812194"/>
    <w:rsid w:val="0081248D"/>
    <w:rsid w:val="00813A1A"/>
    <w:rsid w:val="0082206A"/>
    <w:rsid w:val="00822C2E"/>
    <w:rsid w:val="00827154"/>
    <w:rsid w:val="00827341"/>
    <w:rsid w:val="00831902"/>
    <w:rsid w:val="00833E76"/>
    <w:rsid w:val="00835A13"/>
    <w:rsid w:val="00835DFF"/>
    <w:rsid w:val="0083611C"/>
    <w:rsid w:val="00837779"/>
    <w:rsid w:val="00837EC9"/>
    <w:rsid w:val="00837F9B"/>
    <w:rsid w:val="008406F7"/>
    <w:rsid w:val="008420E9"/>
    <w:rsid w:val="00844158"/>
    <w:rsid w:val="00844A1D"/>
    <w:rsid w:val="008501D0"/>
    <w:rsid w:val="008503AC"/>
    <w:rsid w:val="00854374"/>
    <w:rsid w:val="00862095"/>
    <w:rsid w:val="00862DD1"/>
    <w:rsid w:val="00870F31"/>
    <w:rsid w:val="0087137A"/>
    <w:rsid w:val="00873B4B"/>
    <w:rsid w:val="00877009"/>
    <w:rsid w:val="00880943"/>
    <w:rsid w:val="00887614"/>
    <w:rsid w:val="0089367D"/>
    <w:rsid w:val="0089579A"/>
    <w:rsid w:val="008A0D8A"/>
    <w:rsid w:val="008A2EDA"/>
    <w:rsid w:val="008A6C4E"/>
    <w:rsid w:val="008B12D2"/>
    <w:rsid w:val="008B3A5F"/>
    <w:rsid w:val="008C7BF0"/>
    <w:rsid w:val="008D2193"/>
    <w:rsid w:val="008D2B91"/>
    <w:rsid w:val="008E4A76"/>
    <w:rsid w:val="008E5301"/>
    <w:rsid w:val="008E7B13"/>
    <w:rsid w:val="008F0441"/>
    <w:rsid w:val="008F0A5D"/>
    <w:rsid w:val="008F0E3D"/>
    <w:rsid w:val="008F3F4C"/>
    <w:rsid w:val="008F4ADE"/>
    <w:rsid w:val="008F5176"/>
    <w:rsid w:val="00902E30"/>
    <w:rsid w:val="009066BE"/>
    <w:rsid w:val="00906B09"/>
    <w:rsid w:val="00906D5B"/>
    <w:rsid w:val="009073A4"/>
    <w:rsid w:val="00907519"/>
    <w:rsid w:val="00907F8A"/>
    <w:rsid w:val="009170CB"/>
    <w:rsid w:val="0092302F"/>
    <w:rsid w:val="0092319F"/>
    <w:rsid w:val="00925E3E"/>
    <w:rsid w:val="00930D1C"/>
    <w:rsid w:val="009339B3"/>
    <w:rsid w:val="0093466A"/>
    <w:rsid w:val="00935292"/>
    <w:rsid w:val="00935D3D"/>
    <w:rsid w:val="00936430"/>
    <w:rsid w:val="00937848"/>
    <w:rsid w:val="00937F91"/>
    <w:rsid w:val="00943B05"/>
    <w:rsid w:val="009457B0"/>
    <w:rsid w:val="0094624B"/>
    <w:rsid w:val="00953CFC"/>
    <w:rsid w:val="009577C4"/>
    <w:rsid w:val="00960A12"/>
    <w:rsid w:val="009623EF"/>
    <w:rsid w:val="0096273C"/>
    <w:rsid w:val="00965437"/>
    <w:rsid w:val="009702FC"/>
    <w:rsid w:val="00972157"/>
    <w:rsid w:val="00983F4C"/>
    <w:rsid w:val="00985D1C"/>
    <w:rsid w:val="00990731"/>
    <w:rsid w:val="00991D7A"/>
    <w:rsid w:val="00991EDB"/>
    <w:rsid w:val="009954FD"/>
    <w:rsid w:val="00996664"/>
    <w:rsid w:val="00997E27"/>
    <w:rsid w:val="00997EA3"/>
    <w:rsid w:val="009A1A64"/>
    <w:rsid w:val="009A3039"/>
    <w:rsid w:val="009A35B6"/>
    <w:rsid w:val="009A5608"/>
    <w:rsid w:val="009B35AB"/>
    <w:rsid w:val="009B6AEF"/>
    <w:rsid w:val="009C1BEF"/>
    <w:rsid w:val="009C2732"/>
    <w:rsid w:val="009C3917"/>
    <w:rsid w:val="009C4526"/>
    <w:rsid w:val="009C73FC"/>
    <w:rsid w:val="009D6339"/>
    <w:rsid w:val="009D6EA3"/>
    <w:rsid w:val="009D7BE9"/>
    <w:rsid w:val="009E2FB3"/>
    <w:rsid w:val="009E4D09"/>
    <w:rsid w:val="009E6267"/>
    <w:rsid w:val="009E682D"/>
    <w:rsid w:val="009F33F8"/>
    <w:rsid w:val="009F384E"/>
    <w:rsid w:val="009F4BC1"/>
    <w:rsid w:val="009F4E15"/>
    <w:rsid w:val="009F53ED"/>
    <w:rsid w:val="009F673C"/>
    <w:rsid w:val="009F788E"/>
    <w:rsid w:val="00A017B7"/>
    <w:rsid w:val="00A12EF5"/>
    <w:rsid w:val="00A162FC"/>
    <w:rsid w:val="00A16C08"/>
    <w:rsid w:val="00A17BD9"/>
    <w:rsid w:val="00A20CD2"/>
    <w:rsid w:val="00A27F9B"/>
    <w:rsid w:val="00A3673A"/>
    <w:rsid w:val="00A4339D"/>
    <w:rsid w:val="00A43B42"/>
    <w:rsid w:val="00A44B2F"/>
    <w:rsid w:val="00A52434"/>
    <w:rsid w:val="00A53393"/>
    <w:rsid w:val="00A61605"/>
    <w:rsid w:val="00A667DC"/>
    <w:rsid w:val="00A712E2"/>
    <w:rsid w:val="00A719DE"/>
    <w:rsid w:val="00A758BE"/>
    <w:rsid w:val="00A75F56"/>
    <w:rsid w:val="00A81DCE"/>
    <w:rsid w:val="00A85428"/>
    <w:rsid w:val="00A85F90"/>
    <w:rsid w:val="00A8716F"/>
    <w:rsid w:val="00A90BF0"/>
    <w:rsid w:val="00A94002"/>
    <w:rsid w:val="00A95037"/>
    <w:rsid w:val="00AA35C6"/>
    <w:rsid w:val="00AB30CD"/>
    <w:rsid w:val="00AB3470"/>
    <w:rsid w:val="00AB5AB4"/>
    <w:rsid w:val="00AC0E6A"/>
    <w:rsid w:val="00AC1D40"/>
    <w:rsid w:val="00AD0477"/>
    <w:rsid w:val="00AD227E"/>
    <w:rsid w:val="00AD2FFB"/>
    <w:rsid w:val="00AD317E"/>
    <w:rsid w:val="00AD4A00"/>
    <w:rsid w:val="00AD633B"/>
    <w:rsid w:val="00AD7351"/>
    <w:rsid w:val="00AE0A27"/>
    <w:rsid w:val="00AE20F9"/>
    <w:rsid w:val="00AE6253"/>
    <w:rsid w:val="00AE7477"/>
    <w:rsid w:val="00AF0E8D"/>
    <w:rsid w:val="00AF273E"/>
    <w:rsid w:val="00AF27BC"/>
    <w:rsid w:val="00AF5525"/>
    <w:rsid w:val="00AF5A48"/>
    <w:rsid w:val="00B0539A"/>
    <w:rsid w:val="00B11823"/>
    <w:rsid w:val="00B11943"/>
    <w:rsid w:val="00B1285E"/>
    <w:rsid w:val="00B140D4"/>
    <w:rsid w:val="00B2072F"/>
    <w:rsid w:val="00B20B04"/>
    <w:rsid w:val="00B2313C"/>
    <w:rsid w:val="00B24244"/>
    <w:rsid w:val="00B35AB1"/>
    <w:rsid w:val="00B37757"/>
    <w:rsid w:val="00B412DB"/>
    <w:rsid w:val="00B419ED"/>
    <w:rsid w:val="00B44E99"/>
    <w:rsid w:val="00B46763"/>
    <w:rsid w:val="00B509BF"/>
    <w:rsid w:val="00B5115F"/>
    <w:rsid w:val="00B56E47"/>
    <w:rsid w:val="00B61FED"/>
    <w:rsid w:val="00B647AE"/>
    <w:rsid w:val="00B667E1"/>
    <w:rsid w:val="00B70430"/>
    <w:rsid w:val="00B75FDE"/>
    <w:rsid w:val="00B778F1"/>
    <w:rsid w:val="00B8044D"/>
    <w:rsid w:val="00B805EA"/>
    <w:rsid w:val="00B80F7F"/>
    <w:rsid w:val="00B838C2"/>
    <w:rsid w:val="00B85E62"/>
    <w:rsid w:val="00B85F7C"/>
    <w:rsid w:val="00B86CCF"/>
    <w:rsid w:val="00B90F57"/>
    <w:rsid w:val="00B95CD1"/>
    <w:rsid w:val="00B96FA5"/>
    <w:rsid w:val="00BA09A0"/>
    <w:rsid w:val="00BA2F4F"/>
    <w:rsid w:val="00BA57F6"/>
    <w:rsid w:val="00BA5930"/>
    <w:rsid w:val="00BA5B43"/>
    <w:rsid w:val="00BA63D0"/>
    <w:rsid w:val="00BA737C"/>
    <w:rsid w:val="00BB2AD6"/>
    <w:rsid w:val="00BB3C42"/>
    <w:rsid w:val="00BB6270"/>
    <w:rsid w:val="00BC02F7"/>
    <w:rsid w:val="00BC25A4"/>
    <w:rsid w:val="00BC4638"/>
    <w:rsid w:val="00BC6405"/>
    <w:rsid w:val="00BD1ECD"/>
    <w:rsid w:val="00BD2C00"/>
    <w:rsid w:val="00BD31CA"/>
    <w:rsid w:val="00BE2D09"/>
    <w:rsid w:val="00BE38FC"/>
    <w:rsid w:val="00BE4E66"/>
    <w:rsid w:val="00BE7456"/>
    <w:rsid w:val="00BE7BE0"/>
    <w:rsid w:val="00BF17A1"/>
    <w:rsid w:val="00BF5152"/>
    <w:rsid w:val="00C043F8"/>
    <w:rsid w:val="00C05457"/>
    <w:rsid w:val="00C07339"/>
    <w:rsid w:val="00C104ED"/>
    <w:rsid w:val="00C1234D"/>
    <w:rsid w:val="00C1647A"/>
    <w:rsid w:val="00C21390"/>
    <w:rsid w:val="00C25EA5"/>
    <w:rsid w:val="00C31172"/>
    <w:rsid w:val="00C334DB"/>
    <w:rsid w:val="00C35AB4"/>
    <w:rsid w:val="00C37E24"/>
    <w:rsid w:val="00C40C66"/>
    <w:rsid w:val="00C42124"/>
    <w:rsid w:val="00C42434"/>
    <w:rsid w:val="00C47393"/>
    <w:rsid w:val="00C47395"/>
    <w:rsid w:val="00C50928"/>
    <w:rsid w:val="00C50AC5"/>
    <w:rsid w:val="00C5450C"/>
    <w:rsid w:val="00C65074"/>
    <w:rsid w:val="00C6724A"/>
    <w:rsid w:val="00C80110"/>
    <w:rsid w:val="00C80DC3"/>
    <w:rsid w:val="00C83D72"/>
    <w:rsid w:val="00C84B82"/>
    <w:rsid w:val="00C91090"/>
    <w:rsid w:val="00C912F4"/>
    <w:rsid w:val="00C93230"/>
    <w:rsid w:val="00C936BD"/>
    <w:rsid w:val="00CA1635"/>
    <w:rsid w:val="00CA1B3C"/>
    <w:rsid w:val="00CA3835"/>
    <w:rsid w:val="00CB39CA"/>
    <w:rsid w:val="00CB5D15"/>
    <w:rsid w:val="00CB6FE6"/>
    <w:rsid w:val="00CC10B2"/>
    <w:rsid w:val="00CC5942"/>
    <w:rsid w:val="00CD0B21"/>
    <w:rsid w:val="00CD3A84"/>
    <w:rsid w:val="00CD4C5B"/>
    <w:rsid w:val="00CD5810"/>
    <w:rsid w:val="00CD6804"/>
    <w:rsid w:val="00CE64A3"/>
    <w:rsid w:val="00CE75BE"/>
    <w:rsid w:val="00CF1D23"/>
    <w:rsid w:val="00CF1F97"/>
    <w:rsid w:val="00CF266E"/>
    <w:rsid w:val="00CF2E4B"/>
    <w:rsid w:val="00CF32DA"/>
    <w:rsid w:val="00CF462A"/>
    <w:rsid w:val="00D02D1D"/>
    <w:rsid w:val="00D07A69"/>
    <w:rsid w:val="00D15D94"/>
    <w:rsid w:val="00D17EDA"/>
    <w:rsid w:val="00D202B7"/>
    <w:rsid w:val="00D24992"/>
    <w:rsid w:val="00D27C3C"/>
    <w:rsid w:val="00D330DD"/>
    <w:rsid w:val="00D36FAB"/>
    <w:rsid w:val="00D375C2"/>
    <w:rsid w:val="00D37CA5"/>
    <w:rsid w:val="00D40CAA"/>
    <w:rsid w:val="00D419E7"/>
    <w:rsid w:val="00D4333D"/>
    <w:rsid w:val="00D51EE9"/>
    <w:rsid w:val="00D56777"/>
    <w:rsid w:val="00D66DCE"/>
    <w:rsid w:val="00D70212"/>
    <w:rsid w:val="00D73404"/>
    <w:rsid w:val="00D74604"/>
    <w:rsid w:val="00D76904"/>
    <w:rsid w:val="00D802E9"/>
    <w:rsid w:val="00D83761"/>
    <w:rsid w:val="00D840A1"/>
    <w:rsid w:val="00D842B2"/>
    <w:rsid w:val="00D86AA0"/>
    <w:rsid w:val="00D87445"/>
    <w:rsid w:val="00D9004D"/>
    <w:rsid w:val="00D90061"/>
    <w:rsid w:val="00D941CD"/>
    <w:rsid w:val="00D97840"/>
    <w:rsid w:val="00DA1088"/>
    <w:rsid w:val="00DA213D"/>
    <w:rsid w:val="00DA23B9"/>
    <w:rsid w:val="00DA2C1E"/>
    <w:rsid w:val="00DA39EA"/>
    <w:rsid w:val="00DB0A8E"/>
    <w:rsid w:val="00DB53FB"/>
    <w:rsid w:val="00DC0070"/>
    <w:rsid w:val="00DC0614"/>
    <w:rsid w:val="00DC1DC8"/>
    <w:rsid w:val="00DC1E63"/>
    <w:rsid w:val="00DC2927"/>
    <w:rsid w:val="00DC558E"/>
    <w:rsid w:val="00DC60A7"/>
    <w:rsid w:val="00DC64E2"/>
    <w:rsid w:val="00DD067F"/>
    <w:rsid w:val="00DD1205"/>
    <w:rsid w:val="00DD41AD"/>
    <w:rsid w:val="00DD63EB"/>
    <w:rsid w:val="00DD672A"/>
    <w:rsid w:val="00DE7242"/>
    <w:rsid w:val="00DE7446"/>
    <w:rsid w:val="00DE7FE7"/>
    <w:rsid w:val="00DF3F8D"/>
    <w:rsid w:val="00DF4757"/>
    <w:rsid w:val="00DF4EA0"/>
    <w:rsid w:val="00E01E4B"/>
    <w:rsid w:val="00E030BF"/>
    <w:rsid w:val="00E10080"/>
    <w:rsid w:val="00E10774"/>
    <w:rsid w:val="00E10820"/>
    <w:rsid w:val="00E1358A"/>
    <w:rsid w:val="00E14F4B"/>
    <w:rsid w:val="00E1534C"/>
    <w:rsid w:val="00E1579F"/>
    <w:rsid w:val="00E15F58"/>
    <w:rsid w:val="00E17647"/>
    <w:rsid w:val="00E17D39"/>
    <w:rsid w:val="00E2067F"/>
    <w:rsid w:val="00E22C02"/>
    <w:rsid w:val="00E2445E"/>
    <w:rsid w:val="00E32D39"/>
    <w:rsid w:val="00E34D30"/>
    <w:rsid w:val="00E37AB8"/>
    <w:rsid w:val="00E442A3"/>
    <w:rsid w:val="00E52027"/>
    <w:rsid w:val="00E5308B"/>
    <w:rsid w:val="00E60AFE"/>
    <w:rsid w:val="00E66024"/>
    <w:rsid w:val="00E7764D"/>
    <w:rsid w:val="00E81A18"/>
    <w:rsid w:val="00E82283"/>
    <w:rsid w:val="00E8231D"/>
    <w:rsid w:val="00E84A48"/>
    <w:rsid w:val="00E84FFD"/>
    <w:rsid w:val="00E87531"/>
    <w:rsid w:val="00E9067A"/>
    <w:rsid w:val="00E925FE"/>
    <w:rsid w:val="00E9501B"/>
    <w:rsid w:val="00E96407"/>
    <w:rsid w:val="00E96475"/>
    <w:rsid w:val="00E96F4C"/>
    <w:rsid w:val="00EA27AA"/>
    <w:rsid w:val="00EA30AE"/>
    <w:rsid w:val="00EA3DC9"/>
    <w:rsid w:val="00EA5248"/>
    <w:rsid w:val="00EA5EAE"/>
    <w:rsid w:val="00EA7270"/>
    <w:rsid w:val="00EA7C40"/>
    <w:rsid w:val="00EB4A01"/>
    <w:rsid w:val="00EB60DF"/>
    <w:rsid w:val="00EC1671"/>
    <w:rsid w:val="00EC328F"/>
    <w:rsid w:val="00EC5F94"/>
    <w:rsid w:val="00EC7BF1"/>
    <w:rsid w:val="00ED327A"/>
    <w:rsid w:val="00ED3AB0"/>
    <w:rsid w:val="00ED44E0"/>
    <w:rsid w:val="00ED4A80"/>
    <w:rsid w:val="00EE0B89"/>
    <w:rsid w:val="00EE23E3"/>
    <w:rsid w:val="00EE2D31"/>
    <w:rsid w:val="00EE2F2F"/>
    <w:rsid w:val="00EE30EE"/>
    <w:rsid w:val="00EE3D93"/>
    <w:rsid w:val="00EE3DD3"/>
    <w:rsid w:val="00EF0793"/>
    <w:rsid w:val="00EF669B"/>
    <w:rsid w:val="00EF7C53"/>
    <w:rsid w:val="00F05BB7"/>
    <w:rsid w:val="00F0635C"/>
    <w:rsid w:val="00F065F6"/>
    <w:rsid w:val="00F11D74"/>
    <w:rsid w:val="00F12E77"/>
    <w:rsid w:val="00F16E65"/>
    <w:rsid w:val="00F17E3F"/>
    <w:rsid w:val="00F203A1"/>
    <w:rsid w:val="00F21240"/>
    <w:rsid w:val="00F21387"/>
    <w:rsid w:val="00F22D32"/>
    <w:rsid w:val="00F24AAC"/>
    <w:rsid w:val="00F2546B"/>
    <w:rsid w:val="00F31BC2"/>
    <w:rsid w:val="00F360BD"/>
    <w:rsid w:val="00F36FE0"/>
    <w:rsid w:val="00F4062F"/>
    <w:rsid w:val="00F4284A"/>
    <w:rsid w:val="00F437E5"/>
    <w:rsid w:val="00F44061"/>
    <w:rsid w:val="00F44779"/>
    <w:rsid w:val="00F47EF2"/>
    <w:rsid w:val="00F50D1E"/>
    <w:rsid w:val="00F52266"/>
    <w:rsid w:val="00F525D4"/>
    <w:rsid w:val="00F5403C"/>
    <w:rsid w:val="00F54532"/>
    <w:rsid w:val="00F54ED1"/>
    <w:rsid w:val="00F565EE"/>
    <w:rsid w:val="00F61B4F"/>
    <w:rsid w:val="00F636BE"/>
    <w:rsid w:val="00F64C2C"/>
    <w:rsid w:val="00F65893"/>
    <w:rsid w:val="00F65C44"/>
    <w:rsid w:val="00F80129"/>
    <w:rsid w:val="00F816B6"/>
    <w:rsid w:val="00F844A6"/>
    <w:rsid w:val="00F848CB"/>
    <w:rsid w:val="00F84EBC"/>
    <w:rsid w:val="00F92BED"/>
    <w:rsid w:val="00F94267"/>
    <w:rsid w:val="00F94B8B"/>
    <w:rsid w:val="00FA173B"/>
    <w:rsid w:val="00FA2B97"/>
    <w:rsid w:val="00FA3D12"/>
    <w:rsid w:val="00FA530D"/>
    <w:rsid w:val="00FA5574"/>
    <w:rsid w:val="00FA59A9"/>
    <w:rsid w:val="00FA6DB1"/>
    <w:rsid w:val="00FB00CB"/>
    <w:rsid w:val="00FB3052"/>
    <w:rsid w:val="00FB3C93"/>
    <w:rsid w:val="00FB3FD8"/>
    <w:rsid w:val="00FB4FE8"/>
    <w:rsid w:val="00FB5471"/>
    <w:rsid w:val="00FB6C89"/>
    <w:rsid w:val="00FC25F5"/>
    <w:rsid w:val="00FC60E9"/>
    <w:rsid w:val="00FC73DB"/>
    <w:rsid w:val="00FD2A69"/>
    <w:rsid w:val="00FD3423"/>
    <w:rsid w:val="00FD34F1"/>
    <w:rsid w:val="00FD6181"/>
    <w:rsid w:val="00FD67C0"/>
    <w:rsid w:val="00FD6CB8"/>
    <w:rsid w:val="00FE15D5"/>
    <w:rsid w:val="00FE193D"/>
    <w:rsid w:val="00FE5339"/>
    <w:rsid w:val="00FE640A"/>
    <w:rsid w:val="00FE661D"/>
    <w:rsid w:val="00FF44F3"/>
    <w:rsid w:val="00FF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6895508"/>
  <w15:docId w15:val="{2458CC07-20AE-4428-8A92-A2EB5D16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90B35"/>
    <w:pPr>
      <w:widowControl w:val="0"/>
      <w:snapToGrid w:val="0"/>
      <w:spacing w:line="288" w:lineRule="auto"/>
      <w:jc w:val="both"/>
    </w:pPr>
  </w:style>
  <w:style w:type="paragraph" w:styleId="1">
    <w:name w:val="heading 1"/>
    <w:aliases w:val="标题 1 Char Char"/>
    <w:basedOn w:val="a"/>
    <w:next w:val="a"/>
    <w:link w:val="10"/>
    <w:qFormat/>
    <w:rsid w:val="00B85E62"/>
    <w:pPr>
      <w:keepNext/>
      <w:keepLines/>
      <w:snapToGrid/>
      <w:spacing w:before="800" w:after="320" w:line="0" w:lineRule="atLeast"/>
      <w:jc w:val="center"/>
      <w:outlineLvl w:val="0"/>
    </w:pPr>
    <w:rPr>
      <w:rFonts w:eastAsia="华文中宋"/>
      <w:kern w:val="44"/>
      <w:sz w:val="44"/>
    </w:rPr>
  </w:style>
  <w:style w:type="paragraph" w:styleId="3">
    <w:name w:val="heading 3"/>
    <w:basedOn w:val="a"/>
    <w:next w:val="a"/>
    <w:link w:val="30"/>
    <w:qFormat/>
    <w:rsid w:val="00556C60"/>
    <w:pPr>
      <w:keepNext/>
      <w:spacing w:before="120" w:after="240" w:line="340" w:lineRule="exact"/>
      <w:ind w:left="454" w:right="454"/>
      <w:outlineLvl w:val="2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 1 Char Char 字符"/>
    <w:basedOn w:val="a0"/>
    <w:link w:val="1"/>
    <w:rsid w:val="00B85E62"/>
    <w:rPr>
      <w:rFonts w:ascii="Times New Roman" w:eastAsia="华文中宋" w:hAnsi="Times New Roman" w:cs="Times New Roman"/>
      <w:spacing w:val="2"/>
      <w:kern w:val="44"/>
      <w:sz w:val="44"/>
      <w:szCs w:val="20"/>
    </w:rPr>
  </w:style>
  <w:style w:type="character" w:customStyle="1" w:styleId="30">
    <w:name w:val="标题 3 字符"/>
    <w:basedOn w:val="a0"/>
    <w:link w:val="3"/>
    <w:rsid w:val="00556C60"/>
    <w:rPr>
      <w:rFonts w:ascii="Times New Roman" w:eastAsia="宋体" w:hAnsi="Times New Roman" w:cs="Times New Roman"/>
      <w:spacing w:val="2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40208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20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208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208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0208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02089"/>
    <w:rPr>
      <w:sz w:val="18"/>
      <w:szCs w:val="18"/>
    </w:rPr>
  </w:style>
  <w:style w:type="paragraph" w:customStyle="1" w:styleId="2">
    <w:name w:val="样式2"/>
    <w:rsid w:val="00114685"/>
    <w:pPr>
      <w:snapToGrid w:val="0"/>
      <w:spacing w:after="120" w:line="293" w:lineRule="auto"/>
      <w:ind w:left="454" w:right="454"/>
      <w:jc w:val="both"/>
    </w:pPr>
    <w:rPr>
      <w:rFonts w:ascii="Times New Roman" w:eastAsia="仿宋_GB2312" w:hAnsi="Times New Roman" w:cs="Times New Roman"/>
      <w:noProof/>
      <w:kern w:val="0"/>
      <w:szCs w:val="20"/>
    </w:rPr>
  </w:style>
  <w:style w:type="paragraph" w:styleId="a9">
    <w:name w:val="No Spacing"/>
    <w:link w:val="aa"/>
    <w:uiPriority w:val="1"/>
    <w:qFormat/>
    <w:rsid w:val="004B7DF6"/>
    <w:rPr>
      <w:kern w:val="0"/>
      <w:sz w:val="22"/>
    </w:rPr>
  </w:style>
  <w:style w:type="character" w:customStyle="1" w:styleId="aa">
    <w:name w:val="无间隔 字符"/>
    <w:basedOn w:val="a0"/>
    <w:link w:val="a9"/>
    <w:uiPriority w:val="1"/>
    <w:rsid w:val="004B7DF6"/>
    <w:rPr>
      <w:kern w:val="0"/>
      <w:sz w:val="22"/>
    </w:rPr>
  </w:style>
  <w:style w:type="character" w:styleId="ab">
    <w:name w:val="Hyperlink"/>
    <w:basedOn w:val="a0"/>
    <w:uiPriority w:val="99"/>
    <w:unhideWhenUsed/>
    <w:rsid w:val="004B7DF6"/>
    <w:rPr>
      <w:color w:val="0000FF" w:themeColor="hyperlink"/>
      <w:u w:val="single"/>
    </w:rPr>
  </w:style>
  <w:style w:type="paragraph" w:customStyle="1" w:styleId="11">
    <w:name w:val="样式1"/>
    <w:basedOn w:val="a"/>
    <w:link w:val="1Char"/>
    <w:rsid w:val="00B85E62"/>
    <w:pPr>
      <w:spacing w:after="320" w:line="312" w:lineRule="auto"/>
      <w:jc w:val="center"/>
    </w:pPr>
    <w:rPr>
      <w:sz w:val="18"/>
    </w:rPr>
  </w:style>
  <w:style w:type="character" w:customStyle="1" w:styleId="1Char">
    <w:name w:val="样式1 Char"/>
    <w:basedOn w:val="a0"/>
    <w:link w:val="11"/>
    <w:rsid w:val="00B85E62"/>
    <w:rPr>
      <w:rFonts w:ascii="Times New Roman" w:eastAsia="宋体" w:hAnsi="Times New Roman" w:cs="Times New Roman"/>
      <w:spacing w:val="2"/>
      <w:sz w:val="18"/>
      <w:szCs w:val="20"/>
    </w:rPr>
  </w:style>
  <w:style w:type="paragraph" w:customStyle="1" w:styleId="31">
    <w:name w:val="3号标题"/>
    <w:basedOn w:val="11"/>
    <w:link w:val="32"/>
    <w:rsid w:val="00793877"/>
    <w:pPr>
      <w:adjustRightInd w:val="0"/>
      <w:spacing w:beforeLines="50" w:before="50" w:afterLines="50" w:after="50" w:line="280" w:lineRule="exact"/>
      <w:jc w:val="left"/>
    </w:pPr>
    <w:rPr>
      <w:rFonts w:ascii="Arial" w:eastAsia="Arial" w:hAnsi="Arial"/>
      <w:b/>
      <w:iCs/>
      <w:color w:val="0F2A69"/>
      <w:szCs w:val="13"/>
    </w:rPr>
  </w:style>
  <w:style w:type="character" w:customStyle="1" w:styleId="32">
    <w:name w:val="3号标题 字符"/>
    <w:basedOn w:val="1Char"/>
    <w:link w:val="31"/>
    <w:rsid w:val="00793877"/>
    <w:rPr>
      <w:rFonts w:ascii="Arial" w:eastAsia="Arial" w:hAnsi="Arial" w:cs="Times New Roman"/>
      <w:b/>
      <w:iCs/>
      <w:color w:val="0F2A69"/>
      <w:spacing w:val="2"/>
      <w:sz w:val="18"/>
      <w:szCs w:val="13"/>
    </w:rPr>
  </w:style>
  <w:style w:type="paragraph" w:customStyle="1" w:styleId="ac">
    <w:name w:val="英文标题"/>
    <w:basedOn w:val="a"/>
    <w:qFormat/>
    <w:rsid w:val="00B85E62"/>
    <w:pPr>
      <w:spacing w:beforeLines="50" w:afterLines="50" w:line="320" w:lineRule="exact"/>
      <w:jc w:val="center"/>
    </w:pPr>
    <w:rPr>
      <w:b/>
      <w:sz w:val="32"/>
      <w:szCs w:val="32"/>
    </w:rPr>
  </w:style>
  <w:style w:type="paragraph" w:customStyle="1" w:styleId="33">
    <w:name w:val="样式3"/>
    <w:basedOn w:val="a"/>
    <w:link w:val="3Char"/>
    <w:rsid w:val="00B85E62"/>
    <w:pPr>
      <w:spacing w:before="120" w:line="240" w:lineRule="auto"/>
    </w:pPr>
    <w:rPr>
      <w:rFonts w:eastAsia="仿宋_GB2312"/>
    </w:rPr>
  </w:style>
  <w:style w:type="character" w:customStyle="1" w:styleId="3Char">
    <w:name w:val="样式3 Char"/>
    <w:basedOn w:val="a0"/>
    <w:link w:val="33"/>
    <w:rsid w:val="00131B6D"/>
    <w:rPr>
      <w:rFonts w:ascii="Times New Roman" w:eastAsia="仿宋_GB2312" w:hAnsi="Times New Roman" w:cs="Times New Roman"/>
      <w:spacing w:val="2"/>
      <w:sz w:val="20"/>
      <w:szCs w:val="20"/>
    </w:rPr>
  </w:style>
  <w:style w:type="paragraph" w:customStyle="1" w:styleId="4">
    <w:name w:val="样式4"/>
    <w:basedOn w:val="33"/>
    <w:link w:val="4Char"/>
    <w:qFormat/>
    <w:rsid w:val="00B85E62"/>
    <w:pPr>
      <w:spacing w:beforeLines="50" w:afterLines="50" w:line="280" w:lineRule="exact"/>
    </w:pPr>
    <w:rPr>
      <w:rFonts w:ascii="Arial" w:eastAsia="华文中宋" w:hAnsi="Arial" w:cs="Arial"/>
      <w:b/>
      <w:sz w:val="24"/>
      <w:szCs w:val="24"/>
    </w:rPr>
  </w:style>
  <w:style w:type="character" w:customStyle="1" w:styleId="4Char">
    <w:name w:val="样式4 Char"/>
    <w:basedOn w:val="3Char"/>
    <w:link w:val="4"/>
    <w:rsid w:val="00131B6D"/>
    <w:rPr>
      <w:rFonts w:ascii="Arial" w:eastAsia="华文中宋" w:hAnsi="Arial" w:cs="Arial"/>
      <w:b/>
      <w:spacing w:val="2"/>
      <w:sz w:val="24"/>
      <w:szCs w:val="24"/>
    </w:rPr>
  </w:style>
  <w:style w:type="paragraph" w:customStyle="1" w:styleId="5">
    <w:name w:val="样式5"/>
    <w:basedOn w:val="33"/>
    <w:link w:val="5Char"/>
    <w:qFormat/>
    <w:rsid w:val="00B85E62"/>
    <w:pPr>
      <w:spacing w:beforeLines="50" w:afterLines="50" w:line="280" w:lineRule="exact"/>
    </w:pPr>
    <w:rPr>
      <w:rFonts w:eastAsia="华文中宋"/>
      <w:b/>
      <w:szCs w:val="24"/>
    </w:rPr>
  </w:style>
  <w:style w:type="character" w:customStyle="1" w:styleId="5Char">
    <w:name w:val="样式5 Char"/>
    <w:basedOn w:val="3Char"/>
    <w:link w:val="5"/>
    <w:rsid w:val="00131B6D"/>
    <w:rPr>
      <w:rFonts w:ascii="Times New Roman" w:eastAsia="华文中宋" w:hAnsi="Times New Roman" w:cs="Times New Roman"/>
      <w:b/>
      <w:spacing w:val="2"/>
      <w:sz w:val="20"/>
      <w:szCs w:val="24"/>
    </w:rPr>
  </w:style>
  <w:style w:type="paragraph" w:customStyle="1" w:styleId="12">
    <w:name w:val="1号标题"/>
    <w:basedOn w:val="4"/>
    <w:link w:val="1Char0"/>
    <w:rsid w:val="00D842B2"/>
    <w:pPr>
      <w:spacing w:before="50" w:after="50"/>
    </w:pPr>
    <w:rPr>
      <w:rFonts w:eastAsia="Arial"/>
      <w:color w:val="0F2A69"/>
      <w:sz w:val="22"/>
    </w:rPr>
  </w:style>
  <w:style w:type="character" w:customStyle="1" w:styleId="1Char0">
    <w:name w:val="1号标题 Char"/>
    <w:basedOn w:val="4Char"/>
    <w:link w:val="12"/>
    <w:rsid w:val="00D842B2"/>
    <w:rPr>
      <w:rFonts w:ascii="Arial" w:eastAsia="Arial" w:hAnsi="Arial" w:cs="Arial"/>
      <w:b/>
      <w:color w:val="0F2A69"/>
      <w:spacing w:val="2"/>
      <w:sz w:val="22"/>
      <w:szCs w:val="24"/>
    </w:rPr>
  </w:style>
  <w:style w:type="paragraph" w:customStyle="1" w:styleId="20">
    <w:name w:val="2号标题"/>
    <w:basedOn w:val="5"/>
    <w:link w:val="2Char"/>
    <w:rsid w:val="00D842B2"/>
    <w:pPr>
      <w:spacing w:before="50" w:after="50"/>
    </w:pPr>
    <w:rPr>
      <w:rFonts w:ascii="Arial" w:eastAsia="Arial" w:hAnsi="Arial"/>
      <w:color w:val="0F2A69"/>
      <w:sz w:val="20"/>
    </w:rPr>
  </w:style>
  <w:style w:type="character" w:customStyle="1" w:styleId="2Char">
    <w:name w:val="2号标题 Char"/>
    <w:basedOn w:val="5Char"/>
    <w:link w:val="20"/>
    <w:rsid w:val="00D842B2"/>
    <w:rPr>
      <w:rFonts w:ascii="Arial" w:eastAsia="Arial" w:hAnsi="Arial" w:cs="Times New Roman"/>
      <w:b/>
      <w:color w:val="0F2A69"/>
      <w:spacing w:val="2"/>
      <w:sz w:val="20"/>
      <w:szCs w:val="24"/>
    </w:rPr>
  </w:style>
  <w:style w:type="paragraph" w:customStyle="1" w:styleId="ad">
    <w:name w:val="摘要"/>
    <w:basedOn w:val="3"/>
    <w:link w:val="Char"/>
    <w:rsid w:val="006E40EE"/>
    <w:pPr>
      <w:spacing w:before="0" w:after="0" w:line="288" w:lineRule="auto"/>
      <w:ind w:leftChars="223" w:left="223"/>
    </w:pPr>
    <w:rPr>
      <w:rFonts w:eastAsia="Times New Roman"/>
      <w:bCs/>
      <w:noProof/>
      <w:kern w:val="0"/>
      <w:sz w:val="18"/>
      <w:szCs w:val="18"/>
    </w:rPr>
  </w:style>
  <w:style w:type="character" w:customStyle="1" w:styleId="Char">
    <w:name w:val="摘要 Char"/>
    <w:basedOn w:val="30"/>
    <w:link w:val="ad"/>
    <w:rsid w:val="006E40EE"/>
    <w:rPr>
      <w:rFonts w:ascii="Times New Roman" w:eastAsia="Times New Roman" w:hAnsi="Times New Roman" w:cs="Times New Roman"/>
      <w:bCs/>
      <w:noProof/>
      <w:spacing w:val="2"/>
      <w:kern w:val="0"/>
      <w:sz w:val="18"/>
      <w:szCs w:val="18"/>
    </w:rPr>
  </w:style>
  <w:style w:type="paragraph" w:customStyle="1" w:styleId="ae">
    <w:name w:val="作者名称"/>
    <w:basedOn w:val="a"/>
    <w:link w:val="Char0"/>
    <w:qFormat/>
    <w:rsid w:val="00F360BD"/>
    <w:pPr>
      <w:adjustRightInd w:val="0"/>
      <w:jc w:val="center"/>
    </w:pPr>
    <w:rPr>
      <w:rFonts w:eastAsia="Times New Roman"/>
    </w:rPr>
  </w:style>
  <w:style w:type="character" w:customStyle="1" w:styleId="Char0">
    <w:name w:val="作者名称 Char"/>
    <w:basedOn w:val="a0"/>
    <w:link w:val="ae"/>
    <w:rsid w:val="00F360BD"/>
    <w:rPr>
      <w:rFonts w:ascii="Times New Roman" w:eastAsia="Times New Roman" w:hAnsi="Times New Roman" w:cs="Times New Roman"/>
      <w:spacing w:val="2"/>
      <w:szCs w:val="21"/>
    </w:rPr>
  </w:style>
  <w:style w:type="paragraph" w:customStyle="1" w:styleId="af">
    <w:name w:val="作者单位"/>
    <w:basedOn w:val="a"/>
    <w:link w:val="Char1"/>
    <w:qFormat/>
    <w:rsid w:val="00F360BD"/>
    <w:pPr>
      <w:adjustRightInd w:val="0"/>
      <w:jc w:val="center"/>
    </w:pPr>
    <w:rPr>
      <w:rFonts w:eastAsia="Times New Roman"/>
      <w:i/>
      <w:sz w:val="18"/>
      <w:szCs w:val="18"/>
    </w:rPr>
  </w:style>
  <w:style w:type="character" w:customStyle="1" w:styleId="Char1">
    <w:name w:val="作者单位 Char"/>
    <w:basedOn w:val="a0"/>
    <w:link w:val="af"/>
    <w:rsid w:val="00F360BD"/>
    <w:rPr>
      <w:rFonts w:ascii="Times New Roman" w:eastAsia="Times New Roman" w:hAnsi="Times New Roman" w:cs="Times New Roman"/>
      <w:i/>
      <w:spacing w:val="2"/>
      <w:sz w:val="18"/>
      <w:szCs w:val="18"/>
    </w:rPr>
  </w:style>
  <w:style w:type="paragraph" w:customStyle="1" w:styleId="af0">
    <w:name w:val="英文摘要"/>
    <w:basedOn w:val="3"/>
    <w:link w:val="Char2"/>
    <w:qFormat/>
    <w:rsid w:val="008F0A5D"/>
    <w:pPr>
      <w:adjustRightInd w:val="0"/>
      <w:spacing w:before="0" w:after="0" w:line="288" w:lineRule="auto"/>
      <w:ind w:leftChars="223" w:left="223"/>
    </w:pPr>
    <w:rPr>
      <w:rFonts w:eastAsia="Times New Roman"/>
      <w:sz w:val="18"/>
      <w:szCs w:val="18"/>
    </w:rPr>
  </w:style>
  <w:style w:type="character" w:customStyle="1" w:styleId="Char2">
    <w:name w:val="英文摘要 Char"/>
    <w:basedOn w:val="30"/>
    <w:link w:val="af0"/>
    <w:rsid w:val="008F0A5D"/>
    <w:rPr>
      <w:rFonts w:ascii="Times New Roman" w:eastAsia="Times New Roman" w:hAnsi="Times New Roman" w:cs="Times New Roman"/>
      <w:spacing w:val="2"/>
      <w:sz w:val="18"/>
      <w:szCs w:val="18"/>
    </w:rPr>
  </w:style>
  <w:style w:type="paragraph" w:customStyle="1" w:styleId="6">
    <w:name w:val="标题6"/>
    <w:basedOn w:val="a"/>
    <w:rsid w:val="001957E7"/>
    <w:pPr>
      <w:spacing w:before="120" w:after="120" w:line="300" w:lineRule="exact"/>
      <w:jc w:val="center"/>
      <w:outlineLvl w:val="5"/>
    </w:pPr>
    <w:rPr>
      <w:rFonts w:eastAsia="华文中宋"/>
    </w:rPr>
  </w:style>
  <w:style w:type="paragraph" w:customStyle="1" w:styleId="TFReferencesSection">
    <w:name w:val="TF_References_Section"/>
    <w:basedOn w:val="a"/>
    <w:rsid w:val="001957E7"/>
    <w:pPr>
      <w:widowControl/>
      <w:snapToGrid/>
      <w:spacing w:after="200" w:line="480" w:lineRule="auto"/>
      <w:ind w:firstLine="187"/>
    </w:pPr>
    <w:rPr>
      <w:rFonts w:ascii="Times" w:hAnsi="Times"/>
      <w:kern w:val="0"/>
      <w:sz w:val="24"/>
      <w:lang w:eastAsia="en-US"/>
    </w:rPr>
  </w:style>
  <w:style w:type="table" w:styleId="af1">
    <w:name w:val="Table Grid"/>
    <w:basedOn w:val="a1"/>
    <w:uiPriority w:val="59"/>
    <w:rsid w:val="006B08F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2">
    <w:name w:val="Placeholder Text"/>
    <w:basedOn w:val="a0"/>
    <w:uiPriority w:val="99"/>
    <w:semiHidden/>
    <w:rsid w:val="00FB4FE8"/>
    <w:rPr>
      <w:color w:val="808080"/>
    </w:rPr>
  </w:style>
  <w:style w:type="character" w:customStyle="1" w:styleId="def">
    <w:name w:val="def"/>
    <w:basedOn w:val="a0"/>
    <w:rsid w:val="00CF32DA"/>
  </w:style>
  <w:style w:type="paragraph" w:customStyle="1" w:styleId="08ArticleText">
    <w:name w:val="08 Article Text"/>
    <w:link w:val="08ArticleTextChar"/>
    <w:rsid w:val="00CF32DA"/>
    <w:pPr>
      <w:widowControl w:val="0"/>
      <w:tabs>
        <w:tab w:val="left" w:pos="198"/>
      </w:tabs>
      <w:spacing w:line="230" w:lineRule="exact"/>
      <w:jc w:val="both"/>
    </w:pPr>
    <w:rPr>
      <w:rFonts w:ascii="Calibri" w:eastAsia="宋体" w:hAnsi="Calibri" w:cs="Times New Roman"/>
      <w:noProof/>
      <w:kern w:val="0"/>
      <w:sz w:val="18"/>
      <w:szCs w:val="18"/>
      <w:lang w:val="en-GB" w:eastAsia="en-GB"/>
    </w:rPr>
  </w:style>
  <w:style w:type="character" w:customStyle="1" w:styleId="08ArticleTextChar">
    <w:name w:val="08 Article Text Char"/>
    <w:link w:val="08ArticleText"/>
    <w:rsid w:val="00CF32DA"/>
    <w:rPr>
      <w:rFonts w:ascii="Calibri" w:eastAsia="宋体" w:hAnsi="Calibri" w:cs="Times New Roman"/>
      <w:noProof/>
      <w:kern w:val="0"/>
      <w:sz w:val="18"/>
      <w:szCs w:val="18"/>
      <w:lang w:val="en-GB" w:eastAsia="en-GB"/>
    </w:rPr>
  </w:style>
  <w:style w:type="paragraph" w:customStyle="1" w:styleId="G4bTableBody">
    <w:name w:val="G4b Table Body"/>
    <w:rsid w:val="00CF32DA"/>
    <w:pPr>
      <w:keepNext/>
      <w:keepLines/>
      <w:jc w:val="center"/>
    </w:pPr>
    <w:rPr>
      <w:rFonts w:ascii="Times New Roman" w:eastAsia="宋体" w:hAnsi="Times New Roman" w:cs="Times New Roman"/>
      <w:kern w:val="0"/>
      <w:sz w:val="16"/>
      <w:szCs w:val="16"/>
      <w:lang w:val="en-GB" w:eastAsia="en-GB"/>
    </w:rPr>
  </w:style>
  <w:style w:type="paragraph" w:customStyle="1" w:styleId="TCTableBody">
    <w:name w:val="TC_Table_Body"/>
    <w:rsid w:val="00CF32DA"/>
    <w:pPr>
      <w:jc w:val="both"/>
    </w:pPr>
    <w:rPr>
      <w:rFonts w:ascii="Times New Roman" w:eastAsia="宋体" w:hAnsi="Times New Roman" w:cs="Times New Roman"/>
      <w:noProof/>
      <w:kern w:val="0"/>
      <w:sz w:val="16"/>
      <w:szCs w:val="20"/>
      <w:lang w:eastAsia="en-US"/>
    </w:rPr>
  </w:style>
  <w:style w:type="paragraph" w:customStyle="1" w:styleId="TESupportingInformation">
    <w:name w:val="TE_Supporting_Information"/>
    <w:rsid w:val="00CF32DA"/>
    <w:pPr>
      <w:spacing w:before="200" w:line="240" w:lineRule="exact"/>
      <w:ind w:firstLine="187"/>
      <w:jc w:val="both"/>
    </w:pPr>
    <w:rPr>
      <w:rFonts w:ascii="Times" w:eastAsia="宋体" w:hAnsi="Times" w:cs="Times New Roman"/>
      <w:noProof/>
      <w:kern w:val="0"/>
      <w:sz w:val="20"/>
      <w:szCs w:val="20"/>
      <w:lang w:eastAsia="en-US"/>
    </w:rPr>
  </w:style>
  <w:style w:type="character" w:styleId="af3">
    <w:name w:val="Strong"/>
    <w:qFormat/>
    <w:rsid w:val="00CF32DA"/>
    <w:rPr>
      <w:b/>
      <w:bCs/>
    </w:rPr>
  </w:style>
  <w:style w:type="character" w:styleId="HTML">
    <w:name w:val="HTML Cite"/>
    <w:unhideWhenUsed/>
    <w:rsid w:val="00CF32DA"/>
    <w:rPr>
      <w:i/>
      <w:iCs/>
    </w:rPr>
  </w:style>
  <w:style w:type="character" w:customStyle="1" w:styleId="notinjournal2">
    <w:name w:val="notinjournal2"/>
    <w:basedOn w:val="a0"/>
    <w:rsid w:val="00CF32DA"/>
  </w:style>
  <w:style w:type="character" w:styleId="af4">
    <w:name w:val="Emphasis"/>
    <w:uiPriority w:val="20"/>
    <w:qFormat/>
    <w:rsid w:val="00CF32DA"/>
    <w:rPr>
      <w:i/>
      <w:iCs/>
    </w:rPr>
  </w:style>
  <w:style w:type="paragraph" w:styleId="af5">
    <w:name w:val="footnote text"/>
    <w:basedOn w:val="a"/>
    <w:link w:val="af6"/>
    <w:uiPriority w:val="99"/>
    <w:unhideWhenUsed/>
    <w:rsid w:val="009577C4"/>
    <w:pPr>
      <w:jc w:val="left"/>
    </w:pPr>
    <w:rPr>
      <w:sz w:val="18"/>
      <w:szCs w:val="18"/>
    </w:rPr>
  </w:style>
  <w:style w:type="character" w:customStyle="1" w:styleId="af6">
    <w:name w:val="脚注文本 字符"/>
    <w:basedOn w:val="a0"/>
    <w:link w:val="af5"/>
    <w:uiPriority w:val="99"/>
    <w:rsid w:val="009577C4"/>
    <w:rPr>
      <w:rFonts w:ascii="Times New Roman" w:eastAsia="宋体" w:hAnsi="Times New Roman" w:cs="Times New Roman"/>
      <w:spacing w:val="2"/>
      <w:sz w:val="18"/>
      <w:szCs w:val="18"/>
    </w:rPr>
  </w:style>
  <w:style w:type="character" w:styleId="af7">
    <w:name w:val="footnote reference"/>
    <w:basedOn w:val="a0"/>
    <w:uiPriority w:val="99"/>
    <w:semiHidden/>
    <w:unhideWhenUsed/>
    <w:rsid w:val="002B0A55"/>
    <w:rPr>
      <w:vertAlign w:val="superscript"/>
    </w:rPr>
  </w:style>
  <w:style w:type="character" w:styleId="af8">
    <w:name w:val="Unresolved Mention"/>
    <w:basedOn w:val="a0"/>
    <w:uiPriority w:val="99"/>
    <w:semiHidden/>
    <w:unhideWhenUsed/>
    <w:rsid w:val="00D941CD"/>
    <w:rPr>
      <w:color w:val="605E5C"/>
      <w:shd w:val="clear" w:color="auto" w:fill="E1DFDD"/>
    </w:rPr>
  </w:style>
  <w:style w:type="paragraph" w:styleId="af9">
    <w:name w:val="List Paragraph"/>
    <w:basedOn w:val="a"/>
    <w:uiPriority w:val="34"/>
    <w:qFormat/>
    <w:rsid w:val="0000056E"/>
    <w:pPr>
      <w:widowControl/>
      <w:snapToGrid/>
      <w:spacing w:line="240" w:lineRule="auto"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3">
    <w:name w:val="未处理的提及1"/>
    <w:uiPriority w:val="99"/>
    <w:semiHidden/>
    <w:unhideWhenUsed/>
    <w:rsid w:val="0000056E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5A5F2B"/>
    <w:pPr>
      <w:widowControl/>
      <w:snapToGrid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fontstyle01">
    <w:name w:val="fontstyle01"/>
    <w:basedOn w:val="a0"/>
    <w:qFormat/>
    <w:rsid w:val="005A5F2B"/>
    <w:rPr>
      <w:color w:val="000000"/>
      <w:sz w:val="20"/>
      <w:szCs w:val="20"/>
    </w:rPr>
  </w:style>
  <w:style w:type="paragraph" w:customStyle="1" w:styleId="14">
    <w:name w:val="1级标题"/>
    <w:qFormat/>
    <w:rsid w:val="00490B35"/>
    <w:pPr>
      <w:spacing w:before="156" w:after="156" w:line="280" w:lineRule="exact"/>
    </w:pPr>
    <w:rPr>
      <w:rFonts w:ascii="Arial" w:eastAsia="Arial" w:hAnsi="Arial" w:cs="Arial"/>
      <w:b/>
      <w:noProof/>
      <w:color w:val="0F2A69"/>
      <w:sz w:val="26"/>
      <w:szCs w:val="26"/>
    </w:rPr>
  </w:style>
  <w:style w:type="paragraph" w:customStyle="1" w:styleId="21">
    <w:name w:val="2级标题"/>
    <w:basedOn w:val="20"/>
    <w:qFormat/>
    <w:rsid w:val="00DC2927"/>
    <w:pPr>
      <w:spacing w:before="156" w:after="156"/>
    </w:pPr>
    <w:rPr>
      <w:noProof/>
      <w:sz w:val="22"/>
      <w:szCs w:val="21"/>
    </w:rPr>
  </w:style>
  <w:style w:type="paragraph" w:customStyle="1" w:styleId="34">
    <w:name w:val="3级标题"/>
    <w:basedOn w:val="31"/>
    <w:qFormat/>
    <w:rsid w:val="00F61B4F"/>
    <w:pPr>
      <w:spacing w:before="156" w:after="156"/>
    </w:pPr>
    <w:rPr>
      <w:noProof/>
      <w:sz w:val="20"/>
    </w:rPr>
  </w:style>
  <w:style w:type="paragraph" w:styleId="afa">
    <w:name w:val="Normal (Web)"/>
    <w:basedOn w:val="a"/>
    <w:uiPriority w:val="99"/>
    <w:semiHidden/>
    <w:unhideWhenUsed/>
    <w:rsid w:val="00C421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http://www.ccin.com.cn/ccin/news/2011/06/%2007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Ew&#33521;&#25991;\2007&#29256;Word\X&#27169;&#26495;-new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DDBC324-B8B0-416D-A876-E3A57D098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X模板-new</Template>
  <TotalTime>12</TotalTime>
  <Pages>2</Pages>
  <Words>682</Words>
  <Characters>3891</Characters>
  <Application>Microsoft Office Word</Application>
  <DocSecurity>0</DocSecurity>
  <Lines>32</Lines>
  <Paragraphs>9</Paragraphs>
  <ScaleCrop>false</ScaleCrop>
  <Company>Microsoft</Company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cp:lastPrinted>2023-12-04T04:24:00Z</cp:lastPrinted>
  <dcterms:created xsi:type="dcterms:W3CDTF">2026-04-22T02:26:00Z</dcterms:created>
  <dcterms:modified xsi:type="dcterms:W3CDTF">2026-04-22T02:53:00Z</dcterms:modified>
</cp:coreProperties>
</file>